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8807F3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5717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169" name="AutoShape 181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/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C2B16A" id="AutoShape 181" o:spid="_x0000_s1026" style="position:absolute;margin-left:0;margin-top:0;width:50pt;height:50pt;z-index:2515717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" filled="f" stroked="f">
                <v:stroke joinstyle="miter"/>
                <v:path textboxrect="@1,@1,@1,@1"/>
                <o:lock v:ext="edit" aspectratio="t" selection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-716915</wp:posOffset>
            </wp:positionV>
            <wp:extent cx="6964680" cy="10536555"/>
            <wp:effectExtent l="0" t="0" r="7620" b="0"/>
            <wp:wrapNone/>
            <wp:docPr id="168" name="obrázek 2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680" cy="10536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67" name="_x_1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0D7BF7" id="_x0000_t202" coordsize="21600,21600" o:spt="202" path="m,l,21600r21600,l21600,xe">
                <v:stroke joinstyle="miter"/>
                <v:path gradientshapeok="t" o:connecttype="rect"/>
              </v:shapetype>
              <v:shape id="_x_1_t" o:spid="_x0000_s1026" type="#_x0000_t202" style="position:absolute;margin-left:0;margin-top:0;width:50pt;height:50pt;z-index:2515727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A9oueX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276225</wp:posOffset>
                </wp:positionH>
                <wp:positionV relativeFrom="paragraph">
                  <wp:posOffset>-88900</wp:posOffset>
                </wp:positionV>
                <wp:extent cx="1053465" cy="190500"/>
                <wp:effectExtent l="0" t="0" r="3810" b="3175"/>
                <wp:wrapNone/>
                <wp:docPr id="166" name="_x_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346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22.06.2026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" o:spid="_x0000_s1026" type="#_x0000_t202" style="position:absolute;margin-left:21.75pt;margin-top:-7pt;width:82.95pt;height: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</w:rPr>
                        <w:t>22.06.2026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37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65" name="_x_2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AF7EE6" id="_x_2_t" o:spid="_x0000_s1026" type="#_x0000_t202" style="position:absolute;margin-left:0;margin-top:0;width:50pt;height:50pt;z-index:2515737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AlMxGJ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-88900</wp:posOffset>
                </wp:positionV>
                <wp:extent cx="1082040" cy="190500"/>
                <wp:effectExtent l="0" t="0" r="3810" b="3175"/>
                <wp:wrapNone/>
                <wp:docPr id="164" name="_x_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26.06.2026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" o:spid="_x0000_s1027" type="#_x0000_t202" style="position:absolute;margin-left:114.75pt;margin-top:-7pt;width:85.2pt;height:1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</w:rPr>
                        <w:t>26.06.2026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47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63" name="_x_3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FC5B2D" id="_x_3_t" o:spid="_x0000_s1026" type="#_x0000_t202" style="position:absolute;margin-left:0;margin-top:0;width:50pt;height:50pt;z-index:2515747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-88265</wp:posOffset>
                </wp:positionV>
                <wp:extent cx="272415" cy="186690"/>
                <wp:effectExtent l="0" t="0" r="3810" b="0"/>
                <wp:wrapNone/>
                <wp:docPr id="162" name="_x_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od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" o:spid="_x0000_s1028" type="#_x0000_t202" style="position:absolute;margin-left:3pt;margin-top:-6.95pt;width:21.45pt;height:14.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</w:rPr>
                        <w:t>od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58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61" name="_x_4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E48E1C" id="_x_4_t" o:spid="_x0000_s1026" type="#_x0000_t202" style="position:absolute;margin-left:0;margin-top:0;width:50pt;height:50pt;z-index:2515758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AVEfy0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-450850</wp:posOffset>
                </wp:positionV>
                <wp:extent cx="7054215" cy="247650"/>
                <wp:effectExtent l="0" t="0" r="3810" b="3175"/>
                <wp:wrapNone/>
                <wp:docPr id="160" name="_x_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21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JÍDELNÍ LÍSTEK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" o:spid="_x0000_s1029" type="#_x0000_t202" style="position:absolute;margin-left:2.25pt;margin-top:-35.5pt;width:555.45pt;height:19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JÍDELNÍ LÍSTEK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68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59" name="_x_5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A2E906" id="_x_5_t" o:spid="_x0000_s1026" type="#_x0000_t202" style="position:absolute;margin-left:0;margin-top:0;width:50pt;height:50pt;z-index:2515768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DBDsyF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-88265</wp:posOffset>
                </wp:positionV>
                <wp:extent cx="272415" cy="186690"/>
                <wp:effectExtent l="0" t="0" r="3810" b="0"/>
                <wp:wrapNone/>
                <wp:docPr id="158" name="_x_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" o:spid="_x0000_s1030" type="#_x0000_t202" style="position:absolute;margin-left:96pt;margin-top:-6.95pt;width:21.45pt;height:14.7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</w:rPr>
                        <w:t>do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78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57" name="_x_6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4089E7" id="_x_6_t" o:spid="_x0000_s1026" type="#_x0000_t202" style="position:absolute;margin-left:0;margin-top:0;width:50pt;height:50pt;z-index:2515778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ZWJ8K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245110</wp:posOffset>
                </wp:positionV>
                <wp:extent cx="3301365" cy="190500"/>
                <wp:effectExtent l="0" t="0" r="3810" b="2540"/>
                <wp:wrapNone/>
                <wp:docPr id="156" name="_x_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136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Pondělí 22.6.2026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" o:spid="_x0000_s1031" type="#_x0000_t202" style="position:absolute;margin-left:.75pt;margin-top:19.3pt;width:259.95pt;height:1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</w:rPr>
                        <w:t>Pondělí 22.6.2026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88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55" name="_x_7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8DC293" id="_x_7_t" o:spid="_x0000_s1026" type="#_x0000_t202" style="position:absolute;margin-left:0;margin-top:0;width:50pt;height:50pt;z-index:2515788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DE6PZC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511810</wp:posOffset>
                </wp:positionV>
                <wp:extent cx="6206490" cy="161925"/>
                <wp:effectExtent l="0" t="0" r="3810" b="2540"/>
                <wp:wrapNone/>
                <wp:docPr id="154" name="_x_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POMAZÁNKA SÝROVÁ, CHLÉB, OKUREK, ČAJ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" o:spid="_x0000_s1032" type="#_x0000_t202" style="position:absolute;margin-left:67.5pt;margin-top:40.3pt;width:488.7pt;height:12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POMAZÁNKA SÝROVÁ, CHLÉB, OKUREK, ČAJ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99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53" name="_x_8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C4E99B" id="_x_8_t" o:spid="_x0000_s1026" type="#_x0000_t202" style="position:absolute;margin-left:0;margin-top:0;width:50pt;height:50pt;z-index:2515799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A8+n+2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511810</wp:posOffset>
                </wp:positionV>
                <wp:extent cx="939165" cy="161925"/>
                <wp:effectExtent l="0" t="0" r="3810" b="2540"/>
                <wp:wrapNone/>
                <wp:docPr id="152" name="_x_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přesnídávka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8" o:spid="_x0000_s1033" type="#_x0000_t202" style="position:absolute;margin-left:.75pt;margin-top:40.3pt;width:73.95pt;height:12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přesnídávka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09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51" name="_x_9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1B08C5" id="_x_9_t" o:spid="_x0000_s1026" type="#_x0000_t202" style="position:absolute;margin-left:0;margin-top:0;width:50pt;height:50pt;z-index:2515809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ChShb+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673735</wp:posOffset>
                </wp:positionV>
                <wp:extent cx="6206490" cy="161925"/>
                <wp:effectExtent l="0" t="0" r="3810" b="2540"/>
                <wp:wrapNone/>
                <wp:docPr id="150" name="_x_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9" o:spid="_x0000_s1034" type="#_x0000_t202" style="position:absolute;margin-left:67.5pt;margin-top:53.05pt;width:488.7pt;height:12.7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19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49" name="_x_10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DBD9DA" id="_x_10_t" o:spid="_x0000_s1026" type="#_x0000_t202" style="position:absolute;margin-left:0;margin-top:0;width:50pt;height:50pt;z-index:2515819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tWfB6j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835025</wp:posOffset>
                </wp:positionV>
                <wp:extent cx="6206490" cy="161925"/>
                <wp:effectExtent l="0" t="0" r="3810" b="3175"/>
                <wp:wrapNone/>
                <wp:docPr id="148" name="_x_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HOVĚZÍ S VLOČKOVÝM KAPÁNÍM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0" o:spid="_x0000_s1035" type="#_x0000_t202" style="position:absolute;margin-left:67.5pt;margin-top:65.75pt;width:488.7pt;height:12.7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HOVĚZÍ S VLOČKOVÝM KAPÁNÍM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2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47" name="_x_11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60C1D" id="_x_11_t" o:spid="_x0000_s1026" type="#_x0000_t202" style="position:absolute;margin-left:0;margin-top:0;width:50pt;height:50pt;z-index:251582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vqArA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835025</wp:posOffset>
                </wp:positionV>
                <wp:extent cx="939165" cy="161925"/>
                <wp:effectExtent l="0" t="0" r="3810" b="3175"/>
                <wp:wrapNone/>
                <wp:docPr id="146" name="_x_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polévka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1" o:spid="_x0000_s1036" type="#_x0000_t202" style="position:absolute;margin-left:.75pt;margin-top:65.75pt;width:73.95pt;height:12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polévka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40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45" name="_x_12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F06C1C" id="_x_12_t" o:spid="_x0000_s1026" type="#_x0000_t202" style="position:absolute;margin-left:0;margin-top:0;width:50pt;height:50pt;z-index:2515840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12B3U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996950</wp:posOffset>
                </wp:positionV>
                <wp:extent cx="6206490" cy="161925"/>
                <wp:effectExtent l="0" t="0" r="3810" b="3175"/>
                <wp:wrapNone/>
                <wp:docPr id="144" name="_x_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01,03,07,09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2" o:spid="_x0000_s1037" type="#_x0000_t202" style="position:absolute;margin-left:67.5pt;margin-top:78.5pt;width:488.7pt;height:12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01,03,07,09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43" name="_x_13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ABD2A6" id="_x_13_t" o:spid="_x0000_s1026" type="#_x0000_t202" style="position:absolute;margin-left:0;margin-top:0;width:50pt;height:50pt;z-index:2515850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ZmOsDD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1158240</wp:posOffset>
                </wp:positionV>
                <wp:extent cx="6206490" cy="161925"/>
                <wp:effectExtent l="0" t="0" r="3810" b="3810"/>
                <wp:wrapNone/>
                <wp:docPr id="142" name="_x_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SEKANÁ PEČENĚ, BRAMBORY M.M., ZELENINOVÝ SALÁT, NÁPOJ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3" o:spid="_x0000_s1038" type="#_x0000_t202" style="position:absolute;margin-left:67.5pt;margin-top:91.2pt;width:488.7pt;height:12.7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SEKANÁ PEČENĚ, BRAMBORY M.M., ZELENINOVÝ SALÁT, NÁPOJ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41" name="_x_14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078EA0" id="_x_14_t" o:spid="_x0000_s1026" type="#_x0000_t202" style="position:absolute;margin-left:0;margin-top:0;width:50pt;height:50pt;z-index:251586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BeDO8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1158240</wp:posOffset>
                </wp:positionV>
                <wp:extent cx="939165" cy="161925"/>
                <wp:effectExtent l="0" t="0" r="3810" b="3810"/>
                <wp:wrapNone/>
                <wp:docPr id="140" name="_x_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oběd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4" o:spid="_x0000_s1039" type="#_x0000_t202" style="position:absolute;margin-left:.75pt;margin-top:91.2pt;width:73.95pt;height:12.7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oběd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70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39" name="_x_15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0261E7" id="_x_15_t" o:spid="_x0000_s1026" type="#_x0000_t202" style="position:absolute;margin-left:0;margin-top:0;width:50pt;height:50pt;z-index:251587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2ZT17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1320165</wp:posOffset>
                </wp:positionV>
                <wp:extent cx="6206490" cy="161925"/>
                <wp:effectExtent l="0" t="0" r="3810" b="3810"/>
                <wp:wrapNone/>
                <wp:docPr id="138" name="_x_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01,03,07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5" o:spid="_x0000_s1040" type="#_x0000_t202" style="position:absolute;margin-left:67.5pt;margin-top:103.95pt;width:488.7pt;height:12.7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01,03,07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80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37" name="_x_16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9E59F" id="_x_16_t" o:spid="_x0000_s1026" type="#_x0000_t202" style="position:absolute;margin-left:0;margin-top:0;width:50pt;height:50pt;z-index:251588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1482090</wp:posOffset>
                </wp:positionV>
                <wp:extent cx="6206490" cy="161925"/>
                <wp:effectExtent l="0" t="0" r="3810" b="3810"/>
                <wp:wrapNone/>
                <wp:docPr id="136" name="_x_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RÝŽOVÁ KAŠE, 1/2 OVOCE, ČAJ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6" o:spid="_x0000_s1041" type="#_x0000_t202" style="position:absolute;margin-left:67.5pt;margin-top:116.7pt;width:488.7pt;height:12.7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RÝŽOVÁ KAŠE, 1/2 OVOCE, ČAJ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35" name="_x_17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3682E0" id="_x_17_t" o:spid="_x0000_s1026" type="#_x0000_t202" style="position:absolute;margin-left:0;margin-top:0;width:50pt;height:50pt;z-index:251589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u5NDVj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1482090</wp:posOffset>
                </wp:positionV>
                <wp:extent cx="939165" cy="161925"/>
                <wp:effectExtent l="0" t="0" r="3810" b="3810"/>
                <wp:wrapNone/>
                <wp:docPr id="134" name="_x_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svačina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7" o:spid="_x0000_s1042" type="#_x0000_t202" style="position:absolute;margin-left:.75pt;margin-top:116.7pt;width:73.95pt;height:12.7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svačina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33" name="_x_18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5478C" id="_x_18_t" o:spid="_x0000_s1026" type="#_x0000_t202" style="position:absolute;margin-left:0;margin-top:0;width:50pt;height:50pt;z-index:251590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0HI0c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1644015</wp:posOffset>
                </wp:positionV>
                <wp:extent cx="6206490" cy="161925"/>
                <wp:effectExtent l="0" t="0" r="3810" b="3810"/>
                <wp:wrapNone/>
                <wp:docPr id="132" name="_x_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8" o:spid="_x0000_s1043" type="#_x0000_t202" style="position:absolute;margin-left:67.5pt;margin-top:129.45pt;width:488.7pt;height:12.7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31" name="_x_19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6CE3FF" id="_x_19_t" o:spid="_x0000_s1026" type="#_x0000_t202" style="position:absolute;margin-left:0;margin-top:0;width:50pt;height:50pt;z-index:251591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PJP3dz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1871345</wp:posOffset>
                </wp:positionV>
                <wp:extent cx="3301365" cy="190500"/>
                <wp:effectExtent l="0" t="4445" r="3810" b="0"/>
                <wp:wrapNone/>
                <wp:docPr id="130" name="_x_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136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Úterý 23.6.2026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19" o:spid="_x0000_s1044" type="#_x0000_t202" style="position:absolute;margin-left:.75pt;margin-top:147.35pt;width:259.95pt;height:1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</w:rPr>
                        <w:t>Úterý 23.6.2026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2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9" name="_x_20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2E8983" id="_x_20_t" o:spid="_x0000_s1026" type="#_x0000_t202" style="position:absolute;margin-left:0;margin-top:0;width:50pt;height:50pt;z-index:251592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Itd+yz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2138680</wp:posOffset>
                </wp:positionV>
                <wp:extent cx="6206490" cy="161925"/>
                <wp:effectExtent l="0" t="0" r="3810" b="4445"/>
                <wp:wrapNone/>
                <wp:docPr id="128" name="_x_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MLSNÝ OVČÁK, LÁMANKOVÝ CHLÉB, RAJČE, MLÉKO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0" o:spid="_x0000_s1045" type="#_x0000_t202" style="position:absolute;margin-left:67.5pt;margin-top:168.4pt;width:488.7pt;height:12.7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MLSNÝ OVČÁK, LÁMANKOVÝ CHLÉB, RAJČE, MLÉKO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7" name="_x_21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DA950E" id="_x_21_t" o:spid="_x0000_s1026" type="#_x0000_t202" style="position:absolute;margin-left:0;margin-top:0;width:50pt;height:50pt;z-index:251593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KRCUID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2138680</wp:posOffset>
                </wp:positionV>
                <wp:extent cx="939165" cy="161925"/>
                <wp:effectExtent l="0" t="0" r="3810" b="4445"/>
                <wp:wrapNone/>
                <wp:docPr id="126" name="_x_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přesnídávka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1" o:spid="_x0000_s1046" type="#_x0000_t202" style="position:absolute;margin-left:.75pt;margin-top:168.4pt;width:73.95pt;height:12.7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přesnídávka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5" name="_x_22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419D46" id="_x_22_t" o:spid="_x0000_s1026" type="#_x0000_t202" style="position:absolute;margin-left:0;margin-top:0;width:50pt;height:50pt;z-index:251594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2300605</wp:posOffset>
                </wp:positionV>
                <wp:extent cx="6206490" cy="161925"/>
                <wp:effectExtent l="0" t="0" r="3810" b="4445"/>
                <wp:wrapNone/>
                <wp:docPr id="124" name="_x_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01,06,07,11,12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2" o:spid="_x0000_s1047" type="#_x0000_t202" style="position:absolute;margin-left:67.5pt;margin-top:181.15pt;width:488.7pt;height:12.7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01,06,07,11,12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3" name="_x_23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00D33" id="_x_23_t" o:spid="_x0000_s1026" type="#_x0000_t202" style="position:absolute;margin-left:0;margin-top:0;width:50pt;height:50pt;z-index:251595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8dMTL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2461895</wp:posOffset>
                </wp:positionV>
                <wp:extent cx="6206490" cy="161925"/>
                <wp:effectExtent l="0" t="4445" r="3810" b="0"/>
                <wp:wrapNone/>
                <wp:docPr id="122" name="_x_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MINESTRNE S TOFU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3" o:spid="_x0000_s1048" type="#_x0000_t202" style="position:absolute;margin-left:67.5pt;margin-top:193.85pt;width:488.7pt;height:12.7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MINESTRNE S TOFU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1" name="_x_24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7945FE" id="_x_24_t" o:spid="_x0000_s1026" type="#_x0000_t202" style="position:absolute;margin-left:0;margin-top:0;width:50pt;height:50pt;z-index:251596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klBx0D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2461895</wp:posOffset>
                </wp:positionV>
                <wp:extent cx="939165" cy="161925"/>
                <wp:effectExtent l="0" t="4445" r="3810" b="0"/>
                <wp:wrapNone/>
                <wp:docPr id="120" name="_x_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polévka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4" o:spid="_x0000_s1049" type="#_x0000_t202" style="position:absolute;margin-left:.75pt;margin-top:193.85pt;width:73.95pt;height:12.7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polévka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9" name="_x_25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F4A54" id="_x_25_t" o:spid="_x0000_s1026" type="#_x0000_t202" style="position:absolute;margin-left:0;margin-top:0;width:50pt;height:50pt;z-index:251597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5RHL2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2623820</wp:posOffset>
                </wp:positionV>
                <wp:extent cx="6206490" cy="161925"/>
                <wp:effectExtent l="0" t="4445" r="3810" b="0"/>
                <wp:wrapNone/>
                <wp:docPr id="118" name="_x_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01,06,07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5" o:spid="_x0000_s1050" type="#_x0000_t202" style="position:absolute;margin-left:67.5pt;margin-top:206.6pt;width:488.7pt;height:12.7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01,06,07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7" name="_x_26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ED061" id="_x_26_t" o:spid="_x0000_s1026" type="#_x0000_t202" style="position:absolute;margin-left:0;margin-top:0;width:50pt;height:50pt;z-index:251598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a/e+ZD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2785110</wp:posOffset>
                </wp:positionV>
                <wp:extent cx="6206490" cy="161925"/>
                <wp:effectExtent l="0" t="3810" r="3810" b="0"/>
                <wp:wrapNone/>
                <wp:docPr id="116" name="_x_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TĚSTOVINOVÝ SALÁT S KUŘECÍM MASEM, NÁPOJ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6" o:spid="_x0000_s1051" type="#_x0000_t202" style="position:absolute;margin-left:67.5pt;margin-top:219.3pt;width:488.7pt;height:12.7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TĚSTOVINOVÝ SALÁT S KUŘECÍM MASEM, NÁPOJ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93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5" name="_x_27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7C3782" id="_x_27_t" o:spid="_x0000_s1026" type="#_x0000_t202" style="position:absolute;margin-left:0;margin-top:0;width:50pt;height:50pt;z-index:251599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hxZ9Yj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2785110</wp:posOffset>
                </wp:positionV>
                <wp:extent cx="939165" cy="161925"/>
                <wp:effectExtent l="0" t="3810" r="3810" b="0"/>
                <wp:wrapNone/>
                <wp:docPr id="114" name="_x_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oběd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7" o:spid="_x0000_s1052" type="#_x0000_t202" style="position:absolute;margin-left:.75pt;margin-top:219.3pt;width:73.95pt;height:12.7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oběd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3" name="_x_28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02572D" id="_x_28_t" o:spid="_x0000_s1026" type="#_x0000_t202" style="position:absolute;margin-left:0;margin-top:0;width:50pt;height:50pt;z-index:251600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7PcKR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2947035</wp:posOffset>
                </wp:positionV>
                <wp:extent cx="6206490" cy="161925"/>
                <wp:effectExtent l="0" t="3810" r="3810" b="0"/>
                <wp:wrapNone/>
                <wp:docPr id="112" name="_x_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01,03,06,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8" o:spid="_x0000_s1053" type="#_x0000_t202" style="position:absolute;margin-left:67.5pt;margin-top:232.05pt;width:488.7pt;height:12.7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01,03,06,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1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1" name="_x_29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5CE42" id="_x_29_t" o:spid="_x0000_s1026" type="#_x0000_t202" style="position:absolute;margin-left:0;margin-top:0;width:50pt;height:50pt;z-index:251601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ABbJQz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3108325</wp:posOffset>
                </wp:positionV>
                <wp:extent cx="6206490" cy="161925"/>
                <wp:effectExtent l="0" t="3175" r="3810" b="0"/>
                <wp:wrapNone/>
                <wp:docPr id="110" name="_x_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POMAZÁNKA S HRADIŠŤANKOU, DALAMÁNEK, ČAJ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29" o:spid="_x0000_s1054" type="#_x0000_t202" style="position:absolute;margin-left:67.5pt;margin-top:244.75pt;width:488.7pt;height:12.7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POMAZÁNKA S HRADIŠŤANKOU, DALAMÁNEK, ČAJ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9" name="_x_30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BD59A" id="_x_30_t" o:spid="_x0000_s1026" type="#_x0000_t202" style="position:absolute;margin-left:0;margin-top:0;width:50pt;height:50pt;z-index:251602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kLrEYj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3108325</wp:posOffset>
                </wp:positionV>
                <wp:extent cx="939165" cy="161925"/>
                <wp:effectExtent l="0" t="3175" r="3810" b="0"/>
                <wp:wrapNone/>
                <wp:docPr id="108" name="_x_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svačina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0" o:spid="_x0000_s1055" type="#_x0000_t202" style="position:absolute;margin-left:.75pt;margin-top:244.75pt;width:73.95pt;height:12.7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svačina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7" name="_x_31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7EA3B2" id="_x_31_t" o:spid="_x0000_s1026" type="#_x0000_t202" style="position:absolute;margin-left:0;margin-top:0;width:50pt;height:50pt;z-index:251603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m30ui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3270250</wp:posOffset>
                </wp:positionV>
                <wp:extent cx="6206490" cy="161925"/>
                <wp:effectExtent l="0" t="3175" r="3810" b="0"/>
                <wp:wrapNone/>
                <wp:docPr id="106" name="_x_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01,07,09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1" o:spid="_x0000_s1056" type="#_x0000_t202" style="position:absolute;margin-left:67.5pt;margin-top:257.5pt;width:488.7pt;height:12.7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01,07,09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5" name="_x_32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26290D" id="_x_32_t" o:spid="_x0000_s1026" type="#_x0000_t202" style="position:absolute;margin-left:0;margin-top:0;width:50pt;height:50pt;z-index:251604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8r1y2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3498215</wp:posOffset>
                </wp:positionV>
                <wp:extent cx="3301365" cy="190500"/>
                <wp:effectExtent l="0" t="2540" r="3810" b="0"/>
                <wp:wrapNone/>
                <wp:docPr id="104" name="_x_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136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Středa 24.6.2026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2" o:spid="_x0000_s1057" type="#_x0000_t202" style="position:absolute;margin-left:.75pt;margin-top:275.45pt;width:259.95pt;height:1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</w:rPr>
                        <w:t>Středa 24.6.2026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55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3" name="_x_33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E96598" id="_x_33_t" o:spid="_x0000_s1026" type="#_x0000_t202" style="position:absolute;margin-left:0;margin-top:0;width:50pt;height:50pt;z-index:251605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Q76phD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3764915</wp:posOffset>
                </wp:positionV>
                <wp:extent cx="6206490" cy="161925"/>
                <wp:effectExtent l="0" t="2540" r="3810" b="0"/>
                <wp:wrapNone/>
                <wp:docPr id="102" name="_x_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MUFFINY, MLÉKO, 1/2 OVOCE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3" o:spid="_x0000_s1058" type="#_x0000_t202" style="position:absolute;margin-left:67.5pt;margin-top:296.45pt;width:488.7pt;height:12.7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MUFFINY, MLÉKO, 1/2 OVOCE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1" name="_x_34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1E4B9" id="_x_34_t" o:spid="_x0000_s1026" type="#_x0000_t202" style="position:absolute;margin-left:0;margin-top:0;width:50pt;height:50pt;z-index:251606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ID3LeTMCAABb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3764915</wp:posOffset>
                </wp:positionV>
                <wp:extent cx="939165" cy="161925"/>
                <wp:effectExtent l="0" t="2540" r="3810" b="0"/>
                <wp:wrapNone/>
                <wp:docPr id="100" name="_x_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přesnídávka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4" o:spid="_x0000_s1059" type="#_x0000_t202" style="position:absolute;margin-left:.75pt;margin-top:296.45pt;width:73.95pt;height:12.7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přesnídávka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99" name="_x_35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F99DF0" id="_x_35_t" o:spid="_x0000_s1026" type="#_x0000_t202" style="position:absolute;margin-left:0;margin-top:0;width:50pt;height:50pt;z-index:251607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WHNKl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3926840</wp:posOffset>
                </wp:positionV>
                <wp:extent cx="6206490" cy="161925"/>
                <wp:effectExtent l="0" t="2540" r="3810" b="0"/>
                <wp:wrapNone/>
                <wp:docPr id="98" name="_x_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5" o:spid="_x0000_s1060" type="#_x0000_t202" style="position:absolute;margin-left:67.5pt;margin-top:309.2pt;width:488.7pt;height:12.7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97" name="_x_36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5108EE" id="_x_36_t" o:spid="_x0000_s1026" type="#_x0000_t202" style="position:absolute;margin-left:0;margin-top:0;width:50pt;height:50pt;z-index:251608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2PqnGD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4088130</wp:posOffset>
                </wp:positionV>
                <wp:extent cx="6206490" cy="161925"/>
                <wp:effectExtent l="0" t="1905" r="3810" b="0"/>
                <wp:wrapNone/>
                <wp:docPr id="96" name="_x_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CELEROVÁ S KRUTONY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6" o:spid="_x0000_s1061" type="#_x0000_t202" style="position:absolute;margin-left:67.5pt;margin-top:321.9pt;width:488.7pt;height:12.7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CELEROVÁ S KRUTONY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95" name="_x_37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9852D" id="_x_37_t" o:spid="_x0000_s1026" type="#_x0000_t202" style="position:absolute;margin-left:0;margin-top:0;width:50pt;height:50pt;z-index:251609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A0G2Qe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4088130</wp:posOffset>
                </wp:positionV>
                <wp:extent cx="939165" cy="161925"/>
                <wp:effectExtent l="0" t="1905" r="3810" b="0"/>
                <wp:wrapNone/>
                <wp:docPr id="94" name="_x_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polévka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7" o:spid="_x0000_s1062" type="#_x0000_t202" style="position:absolute;margin-left:.75pt;margin-top:321.9pt;width:73.95pt;height:12.7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polévka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93" name="_x_38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C26CE" id="_x_38_t" o:spid="_x0000_s1026" type="#_x0000_t202" style="position:absolute;margin-left:0;margin-top:0;width:50pt;height:50pt;z-index:251610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f+hM5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4250055</wp:posOffset>
                </wp:positionV>
                <wp:extent cx="6206490" cy="161925"/>
                <wp:effectExtent l="0" t="1905" r="3810" b="0"/>
                <wp:wrapNone/>
                <wp:docPr id="92" name="_x_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01,07,09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8" o:spid="_x0000_s1063" type="#_x0000_t202" style="position:absolute;margin-left:67.5pt;margin-top:334.65pt;width:488.7pt;height:12.7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01,07,09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91" name="_x_39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FB7FD9" id="_x_39_t" o:spid="_x0000_s1026" type="#_x0000_t202" style="position:absolute;margin-left:0;margin-top:0;width:50pt;height:50pt;z-index:251611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CzG9A/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4411345</wp:posOffset>
                </wp:positionV>
                <wp:extent cx="6206490" cy="161925"/>
                <wp:effectExtent l="0" t="1270" r="3810" b="0"/>
                <wp:wrapNone/>
                <wp:docPr id="90" name="_x_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VEPŘOVÉ NA ŽAMPIONECH, RÝŽE, ZELENINOVÝ SALÁT, NÁPOJ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39" o:spid="_x0000_s1064" type="#_x0000_t202" style="position:absolute;margin-left:67.5pt;margin-top:347.35pt;width:488.7pt;height:12.7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VEPŘOVÉ NA ŽAMPIONECH, RÝŽE, ZELENINOVÝ SALÁT, NÁPOJ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89" name="_x_40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818EA" id="_x_40_t" o:spid="_x0000_s1026" type="#_x0000_t202" style="position:absolute;margin-left:0;margin-top:0;width:50pt;height:50pt;z-index:251612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DwiCFj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4411345</wp:posOffset>
                </wp:positionV>
                <wp:extent cx="939165" cy="161925"/>
                <wp:effectExtent l="0" t="1270" r="3810" b="0"/>
                <wp:wrapNone/>
                <wp:docPr id="88" name="_x_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oběd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0" o:spid="_x0000_s1065" type="#_x0000_t202" style="position:absolute;margin-left:.75pt;margin-top:347.35pt;width:73.95pt;height:12.7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oběd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87" name="_x_41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2AA3C" id="_x_41_t" o:spid="_x0000_s1026" type="#_x0000_t202" style="position:absolute;margin-left:0;margin-top:0;width:50pt;height:50pt;z-index:251613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D7T8uI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4573270</wp:posOffset>
                </wp:positionV>
                <wp:extent cx="6206490" cy="161925"/>
                <wp:effectExtent l="0" t="1270" r="3810" b="0"/>
                <wp:wrapNone/>
                <wp:docPr id="86" name="_x_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1" o:spid="_x0000_s1066" type="#_x0000_t202" style="position:absolute;margin-left:67.5pt;margin-top:360.1pt;width:488.7pt;height:12.75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85" name="_x_42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B5B4AA" id="_x_42_t" o:spid="_x0000_s1026" type="#_x0000_t202" style="position:absolute;margin-left:0;margin-top:0;width:50pt;height:50pt;z-index:251614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CSj5fY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4735195</wp:posOffset>
                </wp:positionV>
                <wp:extent cx="6206490" cy="161925"/>
                <wp:effectExtent l="0" t="1270" r="3810" b="0"/>
                <wp:wrapNone/>
                <wp:docPr id="84" name="_x_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ŽITNÝ CHLÉB, RAMA, JARNÍ CIBULKA, ČAJ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2" o:spid="_x0000_s1067" type="#_x0000_t202" style="position:absolute;margin-left:67.5pt;margin-top:372.85pt;width:488.7pt;height:12.7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ŽITNÝ CHLÉB, RAMA, JARNÍ CIBULKA, ČAJ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83" name="_x_43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AC1967" id="_x_43_t" o:spid="_x0000_s1026" type="#_x0000_t202" style="position:absolute;margin-left:0;margin-top:0;width:50pt;height:50pt;z-index:251615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AjjEyF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4735195</wp:posOffset>
                </wp:positionV>
                <wp:extent cx="939165" cy="161925"/>
                <wp:effectExtent l="0" t="1270" r="3810" b="0"/>
                <wp:wrapNone/>
                <wp:docPr id="82" name="_x_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svačina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3" o:spid="_x0000_s1068" type="#_x0000_t202" style="position:absolute;margin-left:.75pt;margin-top:372.85pt;width:73.95pt;height:12.75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svačina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81" name="_x_44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FBD1B" id="_x_44_t" o:spid="_x0000_s1026" type="#_x0000_t202" style="position:absolute;margin-left:0;margin-top:0;width:50pt;height:50pt;z-index:2516167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ADy54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4896485</wp:posOffset>
                </wp:positionV>
                <wp:extent cx="6206490" cy="161925"/>
                <wp:effectExtent l="0" t="635" r="3810" b="0"/>
                <wp:wrapNone/>
                <wp:docPr id="80" name="_x_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4" o:spid="_x0000_s1069" type="#_x0000_t202" style="position:absolute;margin-left:67.5pt;margin-top:385.55pt;width:488.7pt;height:12.7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9" name="_x_45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7C42F4" id="_x_45_t" o:spid="_x0000_s1026" type="#_x0000_t202" style="position:absolute;margin-left:0;margin-top:0;width:50pt;height:50pt;z-index:251617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yhAXTz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5124450</wp:posOffset>
                </wp:positionV>
                <wp:extent cx="3301365" cy="190500"/>
                <wp:effectExtent l="0" t="0" r="3810" b="0"/>
                <wp:wrapNone/>
                <wp:docPr id="78" name="_x_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136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Čtvrtek 25.6.2026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5" o:spid="_x0000_s1070" type="#_x0000_t202" style="position:absolute;margin-left:.75pt;margin-top:403.5pt;width:259.95pt;height:15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</w:rPr>
                        <w:t>Čtvrtek 25.6.2026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7" name="_x_46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E757E" id="_x_46_t" o:spid="_x0000_s1026" type="#_x0000_t202" style="position:absolute;margin-left:0;margin-top:0;width:50pt;height:50pt;z-index:251618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RPZi8j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5391785</wp:posOffset>
                </wp:positionV>
                <wp:extent cx="6206490" cy="161925"/>
                <wp:effectExtent l="0" t="635" r="3810" b="0"/>
                <wp:wrapNone/>
                <wp:docPr id="76" name="_x_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POMAZÁNKA Z TOFU, VEKA, PAPRIKA, MLÉKO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6" o:spid="_x0000_s1071" type="#_x0000_t202" style="position:absolute;margin-left:67.5pt;margin-top:424.55pt;width:488.7pt;height:12.75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POMAZÁNKA Z TOFU, VEKA, PAPRIKA, MLÉKO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5" name="_x_47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4652C" id="_x_47_t" o:spid="_x0000_s1026" type="#_x0000_t202" style="position:absolute;margin-left:0;margin-top:0;width:50pt;height:50pt;z-index:251619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qBeh9D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5391785</wp:posOffset>
                </wp:positionV>
                <wp:extent cx="939165" cy="161925"/>
                <wp:effectExtent l="0" t="635" r="3810" b="0"/>
                <wp:wrapNone/>
                <wp:docPr id="74" name="_x_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přesnídávka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7" o:spid="_x0000_s1072" type="#_x0000_t202" style="position:absolute;margin-left:.75pt;margin-top:424.55pt;width:73.95pt;height:12.75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přesnídávka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3" name="_x_48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66F53C" id="_x_48_t" o:spid="_x0000_s1026" type="#_x0000_t202" style="position:absolute;margin-left:0;margin-top:0;width:50pt;height:50pt;z-index:251620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w/bW0z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5553710</wp:posOffset>
                </wp:positionV>
                <wp:extent cx="6206490" cy="161925"/>
                <wp:effectExtent l="0" t="635" r="3810" b="0"/>
                <wp:wrapNone/>
                <wp:docPr id="72" name="_x_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01,06,07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8" o:spid="_x0000_s1073" type="#_x0000_t202" style="position:absolute;margin-left:67.5pt;margin-top:437.3pt;width:488.7pt;height:12.75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01,06,07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1" name="_x_49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157E39" id="_x_49_t" o:spid="_x0000_s1026" type="#_x0000_t202" style="position:absolute;margin-left:0;margin-top:0;width:50pt;height:50pt;z-index:251621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LxcV1T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5715000</wp:posOffset>
                </wp:positionV>
                <wp:extent cx="6206490" cy="161925"/>
                <wp:effectExtent l="0" t="0" r="3810" b="0"/>
                <wp:wrapNone/>
                <wp:docPr id="70" name="_x_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KMÍNOVÁ S VEJCI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49" o:spid="_x0000_s1074" type="#_x0000_t202" style="position:absolute;margin-left:67.5pt;margin-top:450pt;width:488.7pt;height:12.75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KMÍNOVÁ S VEJCI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9" name="_x_50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7B061C" id="_x_50_t" o:spid="_x0000_s1026" type="#_x0000_t202" style="position:absolute;margin-left:0;margin-top:0;width:50pt;height:50pt;z-index:251622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C/uxj0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5715000</wp:posOffset>
                </wp:positionV>
                <wp:extent cx="939165" cy="161925"/>
                <wp:effectExtent l="0" t="0" r="3810" b="0"/>
                <wp:wrapNone/>
                <wp:docPr id="68" name="_x_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polévka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0" o:spid="_x0000_s1075" type="#_x0000_t202" style="position:absolute;margin-left:.75pt;margin-top:450pt;width:73.95pt;height:12.75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polévka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7" name="_x_51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F584F5" id="_x_51_t" o:spid="_x0000_s1026" type="#_x0000_t202" style="position:absolute;margin-left:0;margin-top:0;width:50pt;height:50pt;z-index:251623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tHzyHz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5876925</wp:posOffset>
                </wp:positionV>
                <wp:extent cx="6206490" cy="161925"/>
                <wp:effectExtent l="0" t="0" r="3810" b="0"/>
                <wp:wrapNone/>
                <wp:docPr id="66" name="_x_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01,03,07,09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1" o:spid="_x0000_s1076" type="#_x0000_t202" style="position:absolute;margin-left:67.5pt;margin-top:462.75pt;width:488.7pt;height:12.75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01,03,07,09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5" name="_x_52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788525" id="_x_52_t" o:spid="_x0000_s1026" type="#_x0000_t202" style="position:absolute;margin-left:0;margin-top:0;width:50pt;height:50pt;z-index:251624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DdvK5P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6038215</wp:posOffset>
                </wp:positionV>
                <wp:extent cx="6206490" cy="161925"/>
                <wp:effectExtent l="0" t="0" r="3810" b="635"/>
                <wp:wrapNone/>
                <wp:docPr id="64" name="_x_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HOVĚZÍ GULÁŠ, ROHLÍK, ČAJ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2" o:spid="_x0000_s1077" type="#_x0000_t202" style="position:absolute;margin-left:67.5pt;margin-top:475.45pt;width:488.7pt;height:12.7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HOVĚZÍ GULÁŠ, ROHLÍK, ČAJ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3" name="_x_53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636078" id="_x_53_t" o:spid="_x0000_s1026" type="#_x0000_t202" style="position:absolute;margin-left:0;margin-top:0;width:50pt;height:50pt;z-index:251625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sv3US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6038215</wp:posOffset>
                </wp:positionV>
                <wp:extent cx="939165" cy="161925"/>
                <wp:effectExtent l="0" t="0" r="3810" b="635"/>
                <wp:wrapNone/>
                <wp:docPr id="62" name="_x_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oběd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3" o:spid="_x0000_s1078" type="#_x0000_t202" style="position:absolute;margin-left:.75pt;margin-top:475.45pt;width:73.95pt;height:12.75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oběd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1" name="_x_54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908EA" id="_x_54_t" o:spid="_x0000_s1026" type="#_x0000_t202" style="position:absolute;margin-left:0;margin-top:0;width:50pt;height:50pt;z-index:251627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APPBfv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6200140</wp:posOffset>
                </wp:positionV>
                <wp:extent cx="6206490" cy="161925"/>
                <wp:effectExtent l="0" t="0" r="3810" b="635"/>
                <wp:wrapNone/>
                <wp:docPr id="60" name="_x_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4" o:spid="_x0000_s1079" type="#_x0000_t202" style="position:absolute;margin-left:67.5pt;margin-top:488.2pt;width:488.7pt;height:12.75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9" name="_x_55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F8B039" id="_x_55_t" o:spid="_x0000_s1026" type="#_x0000_t202" style="position:absolute;margin-left:0;margin-top:0;width:50pt;height:50pt;z-index:251628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4fa3m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6361430</wp:posOffset>
                </wp:positionV>
                <wp:extent cx="6206490" cy="161925"/>
                <wp:effectExtent l="0" t="0" r="3810" b="1270"/>
                <wp:wrapNone/>
                <wp:docPr id="58" name="_x_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POMAZÁNKA ČOČKOVÁ, OKUREK, CHLÉB, ČAJ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5" o:spid="_x0000_s1080" type="#_x0000_t202" style="position:absolute;margin-left:67.5pt;margin-top:500.9pt;width:488.7pt;height:12.7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POMAZÁNKA ČOČKOVÁ, OKUREK, CHLÉB, ČAJ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7" name="_x_56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A2038" id="_x_56_t" o:spid="_x0000_s1026" type="#_x0000_t202" style="position:absolute;margin-left:0;margin-top:0;width:50pt;height:50pt;z-index:251629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9pvYWz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6361430</wp:posOffset>
                </wp:positionV>
                <wp:extent cx="939165" cy="161925"/>
                <wp:effectExtent l="0" t="0" r="3810" b="1270"/>
                <wp:wrapNone/>
                <wp:docPr id="56" name="_x_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svačina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6" o:spid="_x0000_s1081" type="#_x0000_t202" style="position:absolute;margin-left:.75pt;margin-top:500.9pt;width:73.95pt;height:12.7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svačina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5" name="_x_57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62748F" id="_x_57_t" o:spid="_x0000_s1026" type="#_x0000_t202" style="position:absolute;margin-left:0;margin-top:0;width:50pt;height:50pt;z-index:251630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Aaehtd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6523355</wp:posOffset>
                </wp:positionV>
                <wp:extent cx="6206490" cy="161925"/>
                <wp:effectExtent l="0" t="0" r="3810" b="1270"/>
                <wp:wrapNone/>
                <wp:docPr id="54" name="_x_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01,03,07,09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7" o:spid="_x0000_s1082" type="#_x0000_t202" style="position:absolute;margin-left:67.5pt;margin-top:513.65pt;width:488.7pt;height:12.7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01,03,07,09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3" name="_x_58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65777F" id="_x_58_t" o:spid="_x0000_s1026" type="#_x0000_t202" style="position:absolute;margin-left:0;margin-top:0;width:50pt;height:50pt;z-index:251631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cZtsej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6751320</wp:posOffset>
                </wp:positionV>
                <wp:extent cx="3301365" cy="190500"/>
                <wp:effectExtent l="0" t="0" r="3810" b="1905"/>
                <wp:wrapNone/>
                <wp:docPr id="52" name="_x_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136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Pátek 26.6.2026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8" o:spid="_x0000_s1083" type="#_x0000_t202" style="position:absolute;margin-left:.75pt;margin-top:531.6pt;width:259.95pt;height:15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</w:rPr>
                        <w:t>Pátek 26.6.2026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1" name="_x_59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C04CB9" id="_x_59_t" o:spid="_x0000_s1026" type="#_x0000_t202" style="position:absolute;margin-left:0;margin-top:0;width:50pt;height:50pt;z-index:251632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Cdeq98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7018020</wp:posOffset>
                </wp:positionV>
                <wp:extent cx="6206490" cy="161925"/>
                <wp:effectExtent l="0" t="0" r="3810" b="1905"/>
                <wp:wrapNone/>
                <wp:docPr id="50" name="_x_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POMAZÁNKA ŠPENÁTOVÁ, SLUNEČNICOVÝ CHLÉB, MLÉKO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59" o:spid="_x0000_s1084" type="#_x0000_t202" style="position:absolute;margin-left:67.5pt;margin-top:552.6pt;width:488.7pt;height:12.75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POMAZÁNKA ŠPENÁTOVÁ, SLUNEČNICOVÝ CHLÉB, MLÉKO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9" name="_x_60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9D34C" id="_x_60_t" o:spid="_x0000_s1026" type="#_x0000_t202" style="position:absolute;margin-left:0;margin-top:0;width:50pt;height:50pt;z-index:2516331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CDPibA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7018020</wp:posOffset>
                </wp:positionV>
                <wp:extent cx="939165" cy="161925"/>
                <wp:effectExtent l="0" t="0" r="3810" b="1905"/>
                <wp:wrapNone/>
                <wp:docPr id="48" name="_x_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přesnídávka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0" o:spid="_x0000_s1085" type="#_x0000_t202" style="position:absolute;margin-left:.75pt;margin-top:552.6pt;width:73.95pt;height:12.7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přesnídávka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7" name="_x_61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B2A0A4" id="_x_61_t" o:spid="_x0000_s1026" type="#_x0000_t202" style="position:absolute;margin-left:0;margin-top:0;width:50pt;height:50pt;z-index:251634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iPnMKz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7179945</wp:posOffset>
                </wp:positionV>
                <wp:extent cx="6206490" cy="161925"/>
                <wp:effectExtent l="0" t="0" r="3810" b="1905"/>
                <wp:wrapNone/>
                <wp:docPr id="46" name="_x_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01,03,07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1" o:spid="_x0000_s1086" type="#_x0000_t202" style="position:absolute;margin-left:67.5pt;margin-top:565.35pt;width:488.7pt;height:12.75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01,03,07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5" name="_x_62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2E2331" id="_x_62_t" o:spid="_x0000_s1026" type="#_x0000_t202" style="position:absolute;margin-left:0;margin-top:0;width:50pt;height:50pt;z-index:251635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DhOZB7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7341235</wp:posOffset>
                </wp:positionV>
                <wp:extent cx="6206490" cy="161925"/>
                <wp:effectExtent l="0" t="0" r="3810" b="2540"/>
                <wp:wrapNone/>
                <wp:docPr id="44" name="_x_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ZELENINOVÁ ( JEN MŠ A CIZÍ STRÁVNÍCI)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2" o:spid="_x0000_s1087" type="#_x0000_t202" style="position:absolute;margin-left:67.5pt;margin-top:578.05pt;width:488.7pt;height:12.75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ZELENINOVÁ ( JEN MŠ A CIZÍ STRÁVNÍCI)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3" name="_x_63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1EC81" id="_x_63_t" o:spid="_x0000_s1026" type="#_x0000_t202" style="position:absolute;margin-left:0;margin-top:0;width:50pt;height:50pt;z-index:251636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QOksm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7341235</wp:posOffset>
                </wp:positionV>
                <wp:extent cx="939165" cy="161925"/>
                <wp:effectExtent l="0" t="0" r="3810" b="2540"/>
                <wp:wrapNone/>
                <wp:docPr id="42" name="_x_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polévka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3" o:spid="_x0000_s1088" type="#_x0000_t202" style="position:absolute;margin-left:.75pt;margin-top:578.05pt;width:73.95pt;height:12.7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polévka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1" name="_x_64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DF0BA7" id="_x_64_t" o:spid="_x0000_s1026" type="#_x0000_t202" style="position:absolute;margin-left:0;margin-top:0;width:50pt;height:50pt;z-index:251637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AzuSnb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7503160</wp:posOffset>
                </wp:positionV>
                <wp:extent cx="6206490" cy="161925"/>
                <wp:effectExtent l="0" t="0" r="3810" b="2540"/>
                <wp:wrapNone/>
                <wp:docPr id="40" name="_x_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01,07,09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4" o:spid="_x0000_s1089" type="#_x0000_t202" style="position:absolute;margin-left:67.5pt;margin-top:590.8pt;width:488.7pt;height:12.75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01,07,09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39" name="_x_65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2907CC" id="_x_65_t" o:spid="_x0000_s1026" type="#_x0000_t202" style="position:absolute;margin-left:0;margin-top:0;width:50pt;height:50pt;z-index:251638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780Sxz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7665085</wp:posOffset>
                </wp:positionV>
                <wp:extent cx="6206490" cy="337820"/>
                <wp:effectExtent l="0" t="0" r="3810" b="0"/>
                <wp:wrapNone/>
                <wp:docPr id="38" name="_x_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337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SMAŽENÁ RYBA, BRAMBORY, KOMPOT ( JEN MŠ A CIZÍ STRÁVNÍCI), ŽÁCI A ZAMĚSTNANCI ZŠ -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>BAGETA,OVOCE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5" o:spid="_x0000_s1090" type="#_x0000_t202" style="position:absolute;margin-left:67.5pt;margin-top:603.55pt;width:488.7pt;height:26.6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SMAŽENÁ RYBA, BRAMBORY, KOMPOT ( JEN MŠ A CIZÍ STRÁVNÍCI), ŽÁCI A ZAMĚSTNANCI ZŠ -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>BAGETA,OVOCE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37" name="_x_66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17E549" id="_x_66_t" o:spid="_x0000_s1026" type="#_x0000_t202" style="position:absolute;margin-left:0;margin-top:0;width:50pt;height:50pt;z-index:251639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YStnej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7665085</wp:posOffset>
                </wp:positionV>
                <wp:extent cx="939165" cy="161925"/>
                <wp:effectExtent l="0" t="0" r="3810" b="2540"/>
                <wp:wrapNone/>
                <wp:docPr id="36" name="_x_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oběd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6" o:spid="_x0000_s1091" type="#_x0000_t202" style="position:absolute;margin-left:.75pt;margin-top:603.55pt;width:73.95pt;height:12.7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oběd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35" name="_x_67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9CD0A7" id="_x_67_t" o:spid="_x0000_s1026" type="#_x0000_t202" style="position:absolute;margin-left:0;margin-top:0;width:50pt;height:50pt;z-index:251640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jcqkfD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8002905</wp:posOffset>
                </wp:positionV>
                <wp:extent cx="6206490" cy="161925"/>
                <wp:effectExtent l="0" t="1905" r="3810" b="0"/>
                <wp:wrapNone/>
                <wp:docPr id="34" name="_x_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01,03,04,07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7" o:spid="_x0000_s1092" type="#_x0000_t202" style="position:absolute;margin-left:67.5pt;margin-top:630.15pt;width:488.7pt;height:12.75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01,03,04,07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33" name="_x_68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E5DB0" id="_x_68_t" o:spid="_x0000_s1026" type="#_x0000_t202" style="position:absolute;margin-left:0;margin-top:0;width:50pt;height:50pt;z-index:251641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DmK9Nb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8164195</wp:posOffset>
                </wp:positionV>
                <wp:extent cx="6206490" cy="161925"/>
                <wp:effectExtent l="0" t="1270" r="3810" b="0"/>
                <wp:wrapNone/>
                <wp:docPr id="32" name="_x_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POMAZÁNKA Z JÁTROVÉ PAŠTIKY, ROHLÍK, ZELENINA, ČAJ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8" o:spid="_x0000_s1093" type="#_x0000_t202" style="position:absolute;margin-left:67.5pt;margin-top:642.85pt;width:488.7pt;height:12.75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POMAZÁNKA Z JÁTROVÉ PAŠTIKY, ROHLÍK, ZELENINA, ČAJ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31" name="_x_69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B0B097" id="_x_69_t" o:spid="_x0000_s1026" type="#_x0000_t202" style="position:absolute;margin-left:0;margin-top:0;width:50pt;height:50pt;z-index:251642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CsoQXT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8164195</wp:posOffset>
                </wp:positionV>
                <wp:extent cx="939165" cy="161925"/>
                <wp:effectExtent l="0" t="1270" r="3810" b="0"/>
                <wp:wrapNone/>
                <wp:docPr id="30" name="_x_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svačina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69" o:spid="_x0000_s1094" type="#_x0000_t202" style="position:absolute;margin-left:.75pt;margin-top:642.85pt;width:73.95pt;height:12.75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svačina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9" name="_x_70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323410" id="_x_70_t" o:spid="_x0000_s1026" type="#_x0000_t202" style="position:absolute;margin-left:0;margin-top:0;width:50pt;height:50pt;z-index:251643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CaZh18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8326120</wp:posOffset>
                </wp:positionV>
                <wp:extent cx="6206490" cy="161925"/>
                <wp:effectExtent l="0" t="1270" r="3810" b="0"/>
                <wp:wrapNone/>
                <wp:docPr id="28" name="_x_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64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obsahuje alergeny: 01,06,07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0" o:spid="_x0000_s1095" type="#_x0000_t202" style="position:absolute;margin-left:67.5pt;margin-top:655.6pt;width:488.7pt;height:12.7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obsahuje alergeny: 01,06,07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6" name="_x_71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1F009" id="_x_71_t" o:spid="_x0000_s1026" type="#_x0000_t202" style="position:absolute;margin-left:0;margin-top:0;width:50pt;height:50pt;z-index:251644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ltjt9z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8587105</wp:posOffset>
                </wp:positionV>
                <wp:extent cx="443865" cy="628650"/>
                <wp:effectExtent l="0" t="0" r="3810" b="4445"/>
                <wp:wrapNone/>
                <wp:docPr id="25" name="_x_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01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 xml:space="preserve">03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 xml:space="preserve">04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>06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1" o:spid="_x0000_s1096" type="#_x0000_t202" style="position:absolute;margin-left:89.25pt;margin-top:676.15pt;width:34.95pt;height:49.5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01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 xml:space="preserve">03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 xml:space="preserve">04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>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4" name="_x_72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D5CEE" id="_x_72_t" o:spid="_x0000_s1026" type="#_x0000_t202" style="position:absolute;margin-left:0;margin-top:0;width:50pt;height:50pt;z-index:251645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D/GLGn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8587740</wp:posOffset>
                </wp:positionV>
                <wp:extent cx="1101090" cy="154305"/>
                <wp:effectExtent l="0" t="0" r="3810" b="1905"/>
                <wp:wrapNone/>
                <wp:docPr id="23" name="_x_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090" cy="154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Seznam alergenů: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2" o:spid="_x0000_s1097" type="#_x0000_t202" style="position:absolute;margin-left:1.5pt;margin-top:676.2pt;width:86.7pt;height:12.1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Seznam alergenů: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2" name="_x_73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31D09B" id="_x_73_t" o:spid="_x0000_s1026" type="#_x0000_t202" style="position:absolute;margin-left:0;margin-top:0;width:50pt;height:50pt;z-index:251646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Thtq+jMCAABaBAAADgAAAAAAAAAAAAAAAAAuAgAAZHJz&#10;L2Uyb0RvYy54bWxQSwECLQAUAAYACAAAACEAjqBz5dcAAAAFAQAADwAAAAAAAAAAAAAAAACNBAAA&#10;ZHJzL2Rvd25yZXYueG1sUEsFBgAAAAAEAAQA8wAAAJEFAAAAAA=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>
                <wp:simplePos x="0" y="0"/>
                <wp:positionH relativeFrom="column">
                  <wp:posOffset>1495425</wp:posOffset>
                </wp:positionH>
                <wp:positionV relativeFrom="paragraph">
                  <wp:posOffset>8587105</wp:posOffset>
                </wp:positionV>
                <wp:extent cx="2263140" cy="628650"/>
                <wp:effectExtent l="0" t="0" r="3810" b="4445"/>
                <wp:wrapNone/>
                <wp:docPr id="21" name="_x_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314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Obiloviny obsahující lepek   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 xml:space="preserve">Vejce                        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 xml:space="preserve">Ryby                         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>Sójové boby (sója)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3" o:spid="_x0000_s1098" type="#_x0000_t202" style="position:absolute;margin-left:117.75pt;margin-top:676.15pt;width:178.2pt;height:49.5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Obiloviny obsahující lepek   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 xml:space="preserve">Vejce                        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 xml:space="preserve">Ryby                         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>Sójové boby (sója)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0" name="_x_74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5E0C1E" id="_x_74_t" o:spid="_x0000_s1026" type="#_x0000_t202" style="position:absolute;margin-left:0;margin-top:0;width:50pt;height:50pt;z-index:251647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>
                <wp:simplePos x="0" y="0"/>
                <wp:positionH relativeFrom="column">
                  <wp:posOffset>3781425</wp:posOffset>
                </wp:positionH>
                <wp:positionV relativeFrom="paragraph">
                  <wp:posOffset>8587105</wp:posOffset>
                </wp:positionV>
                <wp:extent cx="443865" cy="628650"/>
                <wp:effectExtent l="0" t="0" r="3810" b="4445"/>
                <wp:wrapNone/>
                <wp:docPr id="19" name="_x_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07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 xml:space="preserve">09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 xml:space="preserve">11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>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4" o:spid="_x0000_s1099" type="#_x0000_t202" style="position:absolute;margin-left:297.75pt;margin-top:676.15pt;width:34.95pt;height:49.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07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 xml:space="preserve">09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 xml:space="preserve">11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8" name="_x_75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38882" id="_x_75_t" o:spid="_x0000_s1026" type="#_x0000_t202" style="position:absolute;margin-left:0;margin-top:0;width:50pt;height:50pt;z-index:251648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a2bIO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>
                <wp:simplePos x="0" y="0"/>
                <wp:positionH relativeFrom="column">
                  <wp:posOffset>4143375</wp:posOffset>
                </wp:positionH>
                <wp:positionV relativeFrom="paragraph">
                  <wp:posOffset>8587105</wp:posOffset>
                </wp:positionV>
                <wp:extent cx="2263140" cy="628650"/>
                <wp:effectExtent l="0" t="0" r="3810" b="4445"/>
                <wp:wrapNone/>
                <wp:docPr id="17" name="_x_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314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Mléko                        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Celer                        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 xml:space="preserve">Sezamová semena              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br/>
                              <w:t>Oxid siřičitý a siřičitany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5" o:spid="_x0000_s1100" type="#_x0000_t202" style="position:absolute;margin-left:326.25pt;margin-top:676.15pt;width:178.2pt;height:49.5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Mléko                        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Celer                        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 xml:space="preserve">Sezamová semena              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br/>
                        <w:t>Oxid siřičitý a siřičitany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8517890</wp:posOffset>
                </wp:positionV>
                <wp:extent cx="5838825" cy="0"/>
                <wp:effectExtent l="9525" t="12065" r="9525" b="6985"/>
                <wp:wrapNone/>
                <wp:docPr id="16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38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AC9BCA" id="Line 14" o:spid="_x0000_s1026" style="position:absolute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75pt,670.7pt" to="463.5pt,67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5" name="_x_76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68D142" id="_x_76_t" o:spid="_x0000_s1026" type="#_x0000_t202" style="position:absolute;margin-left:0;margin-top:0;width:50pt;height:50pt;z-index:251649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DdtOkT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9234170</wp:posOffset>
                </wp:positionV>
                <wp:extent cx="7035165" cy="355600"/>
                <wp:effectExtent l="0" t="4445" r="3810" b="1905"/>
                <wp:wrapNone/>
                <wp:docPr id="14" name="_x_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5165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ovocné nápoje a čaje jsou bez alergenů v případě změny budou uvedeny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br/>
                              <w:t>strava je určena k přímé spotřebě, ovoce a zelenina dle sezónní nabídky , změna jídelníčku v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yhrazena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br/>
                              <w:t>hlavní kuchařka                                                                           vedoucí šj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6" o:spid="_x0000_s1101" type="#_x0000_t202" style="position:absolute;margin-left:1.5pt;margin-top:727.1pt;width:553.95pt;height:28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ovocné nápoje a čaje jsou bez alergenů v případě změny budou uvedeny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br/>
                        <w:t>strava je určena k přímé spotřebě, ovoce a zelenina dle sezónní nabídky , změna jídelníčku v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yhrazena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br/>
                        <w:t>hlavní kuchařka                                                                           vedoucí šj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000000" w:rsidRDefault="008807F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13" name="AutoShape 28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/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7714DA" id="AutoShape 28" o:spid="_x0000_s1026" style="position:absolute;margin-left:0;margin-top:0;width:50pt;height:50pt;z-index:251650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" filled="f" stroked="f">
                <v:stroke joinstyle="miter"/>
                <v:path textboxrect="@1,@1,@1,@1"/>
                <o:lock v:ext="edit" aspectratio="t" selection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760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-716915</wp:posOffset>
            </wp:positionV>
            <wp:extent cx="6964680" cy="10536555"/>
            <wp:effectExtent l="0" t="0" r="7620" b="0"/>
            <wp:wrapNone/>
            <wp:docPr id="27" name="obrázek 27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untitl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680" cy="10536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" name="_x_77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05344" id="_x_77_t" o:spid="_x0000_s1026" type="#_x0000_t202" style="position:absolute;margin-left:0;margin-top:0;width:50pt;height:50pt;z-index:251651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rzigu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>
                <wp:simplePos x="0" y="0"/>
                <wp:positionH relativeFrom="column">
                  <wp:posOffset>276225</wp:posOffset>
                </wp:positionH>
                <wp:positionV relativeFrom="paragraph">
                  <wp:posOffset>-88900</wp:posOffset>
                </wp:positionV>
                <wp:extent cx="1053465" cy="190500"/>
                <wp:effectExtent l="0" t="0" r="3810" b="3175"/>
                <wp:wrapNone/>
                <wp:docPr id="11" name="_x_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346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22.06.2026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7" o:spid="_x0000_s1102" type="#_x0000_t202" style="position:absolute;margin-left:21.75pt;margin-top:-7pt;width:82.95pt;height:15pt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</w:rPr>
                        <w:t>22.06.2026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" name="_x_78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358C4A" id="_x_78_t" o:spid="_x0000_s1026" type="#_x0000_t202" style="position:absolute;margin-left:0;margin-top:0;width:50pt;height:50pt;z-index:251652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dzUdSMgIAAFo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-88900</wp:posOffset>
                </wp:positionV>
                <wp:extent cx="1082040" cy="190500"/>
                <wp:effectExtent l="0" t="0" r="3810" b="3175"/>
                <wp:wrapNone/>
                <wp:docPr id="9" name="_x_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26.06.2026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8" o:spid="_x0000_s1103" type="#_x0000_t202" style="position:absolute;margin-left:114.75pt;margin-top:-7pt;width:85.2pt;height:15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</w:rPr>
                        <w:t>26.06.2026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8" name="_x_79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422AED" id="_x_79_t" o:spid="_x0000_s1026" type="#_x0000_t202" style="position:absolute;margin-left:0;margin-top:0;width:50pt;height:50pt;z-index:251653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-88265</wp:posOffset>
                </wp:positionV>
                <wp:extent cx="272415" cy="186690"/>
                <wp:effectExtent l="0" t="0" r="3810" b="0"/>
                <wp:wrapNone/>
                <wp:docPr id="7" name="_x_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od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79" o:spid="_x0000_s1104" type="#_x0000_t202" style="position:absolute;margin-left:3pt;margin-top:-6.95pt;width:21.45pt;height:14.7pt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</w:rPr>
                        <w:t>od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" name="_x_80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2D8B7" id="_x_80_t" o:spid="_x0000_s1026" type="#_x0000_t202" style="position:absolute;margin-left:0;margin-top:0;width:50pt;height:50pt;z-index:251654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CibfzVMgIAAFk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-450850</wp:posOffset>
                </wp:positionV>
                <wp:extent cx="7054215" cy="247650"/>
                <wp:effectExtent l="0" t="0" r="3810" b="3175"/>
                <wp:wrapNone/>
                <wp:docPr id="5" name="_x_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21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JÍDELNÍ LÍSTEK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80" o:spid="_x0000_s1105" type="#_x0000_t202" style="position:absolute;margin-left:2.25pt;margin-top:-35.5pt;width:555.45pt;height:19.5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JÍDELNÍ LÍSTEK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" name="_x_81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5CC18F" id="_x_81_t" o:spid="_x0000_s1026" type="#_x0000_t202" style="position:absolute;margin-left:0;margin-top:0;width:50pt;height:50pt;z-index:251655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OjD/TMgIAAFk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-88265</wp:posOffset>
                </wp:positionV>
                <wp:extent cx="272415" cy="186690"/>
                <wp:effectExtent l="0" t="0" r="3810" b="0"/>
                <wp:wrapNone/>
                <wp:docPr id="3" name="_x_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81" o:spid="_x0000_s1106" type="#_x0000_t202" style="position:absolute;margin-left:96pt;margin-top:-6.95pt;width:21.45pt;height:14.7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b/>
                          <w:bCs/>
                        </w:rPr>
                        <w:t>do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" name="_x_82_t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7529C" id="_x_82_t" o:spid="_x0000_s1026" type="#_x0000_t202" style="position:absolute;margin-left:0;margin-top:0;width:50pt;height:50pt;z-index:251656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6rnvYMgIAAFkEAAAOAAAAAAAAAAAAAAAAAC4CAABkcnMv&#10;ZTJvRG9jLnhtbFBLAQItABQABgAIAAAAIQCOoHPl1wAAAAUBAAAPAAAAAAAAAAAAAAAAAIwEAABk&#10;cnMvZG93bnJldi54bWxQSwUGAAAAAAQABADzAAAAkAUA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178435</wp:posOffset>
                </wp:positionV>
                <wp:extent cx="7035165" cy="166370"/>
                <wp:effectExtent l="0" t="0" r="3810" b="0"/>
                <wp:wrapNone/>
                <wp:docPr id="1" name="_x_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5165" cy="166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807F3"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Žlotířová Marie                                                     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                        Veselá Alena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_82" o:spid="_x0000_s1107" type="#_x0000_t202" style="position:absolute;margin-left:1.5pt;margin-top:14.05pt;width:553.95pt;height:13.1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" filled="f" stroked="f">
                <v:textbox style="mso-fit-shape-to-text:t" inset="0,0,0,0">
                  <w:txbxContent>
                    <w:p w:rsidR="00000000" w:rsidRDefault="008807F3"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Žlotířová Marie                                                     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                        Veselá Alena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00000">
      <w:pgSz w:w="11905" w:h="16838"/>
      <w:pgMar w:top="1420" w:right="600" w:bottom="640" w:left="30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8807F3"/>
    <w:rsid w:val="00880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7"/>
    <o:shapelayout v:ext="edit">
      <o:idmap v:ext="edit" data="1"/>
    </o:shapelayout>
  </w:shapeDefaults>
  <w:decimalSymbol w:val=","/>
  <w:listSeparator w:val=";"/>
  <w15:chartTrackingRefBased/>
  <w15:docId w15:val="{7492524E-8D86-4E46-BDD0-C6B160AFB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</Words>
  <Characters>148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Jidelna1</dc:creator>
  <cp:keywords/>
  <dc:description/>
  <cp:lastModifiedBy>Jidelna1</cp:lastModifiedBy>
  <cp:revision>2</cp:revision>
  <dcterms:created xsi:type="dcterms:W3CDTF">2026-06-12T06:29:00Z</dcterms:created>
  <dcterms:modified xsi:type="dcterms:W3CDTF">2026-06-12T06:29:00Z</dcterms:modified>
</cp:coreProperties>
</file>