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1112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69" name="AutoShape 181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7F98F" id="AutoShape 181" o:spid="_x0000_s1026" style="position:absolute;margin-left:0;margin-top:0;width:50pt;height:50pt;z-index:251571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" filled="f" stroked="f">
                <v:stroke joinstyle="miter"/>
                <v:path textboxrect="@1,@1,@1,@1"/>
                <o:lock v:ext="edit" aspectratio="t" selection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-716915</wp:posOffset>
            </wp:positionV>
            <wp:extent cx="6964680" cy="10536555"/>
            <wp:effectExtent l="0" t="0" r="7620" b="0"/>
            <wp:wrapNone/>
            <wp:docPr id="168" name="obrázek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1053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7" name="_x_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64DC07" id="_x0000_t202" coordsize="21600,21600" o:spt="202" path="m,l,21600r21600,l21600,xe">
                <v:stroke joinstyle="miter"/>
                <v:path gradientshapeok="t" o:connecttype="rect"/>
              </v:shapetype>
              <v:shape id="_x_1_t" o:spid="_x0000_s1026" type="#_x0000_t202" style="position:absolute;margin-left:0;margin-top:0;width:50pt;height:50pt;z-index:251572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ueX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8ocSw&#10;Fpu07/fTfaCkUULI2NYoU2d9gdk7i/mhfwN9vI8le/sE/JsnBnZSo+DxHp1Nw0wtH5yDrpFMIOcE&#10;k41wBlAfEQ/dBxD4ND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9oueX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-88900</wp:posOffset>
                </wp:positionV>
                <wp:extent cx="1053465" cy="190500"/>
                <wp:effectExtent l="0" t="0" r="3810" b="3175"/>
                <wp:wrapNone/>
                <wp:docPr id="166" name="_x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34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15.06.2026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" o:spid="_x0000_s1026" type="#_x0000_t202" style="position:absolute;margin-left:21.75pt;margin-top:-7pt;width:82.95pt;height: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15.06.2026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5" name="_x_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FB5E0" id="_x_2_t" o:spid="_x0000_s1026" type="#_x0000_t202" style="position:absolute;margin-left:0;margin-top:0;width:50pt;height:50pt;z-index:251573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xGJ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lMxGJ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-88900</wp:posOffset>
                </wp:positionV>
                <wp:extent cx="1082040" cy="190500"/>
                <wp:effectExtent l="0" t="0" r="3810" b="3175"/>
                <wp:wrapNone/>
                <wp:docPr id="164" name="_x_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19.06.2026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" o:spid="_x0000_s1027" type="#_x0000_t202" style="position:absolute;margin-left:114.75pt;margin-top:-7pt;width:85.2pt;height: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19.06.2026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3" name="_x_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727F0" id="_x_3_t" o:spid="_x0000_s1026" type="#_x0000_t202" style="position:absolute;margin-left:0;margin-top:0;width:50pt;height:50pt;z-index:251574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zQHMQ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AfDNAcxAgAAWg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162" name="_x_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" o:spid="_x0000_s1028" type="#_x0000_t202" style="position:absolute;margin-left:3pt;margin-top:-6.95pt;width:21.45pt;height:14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1" name="_x_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5B5FF" id="_x_4_t" o:spid="_x0000_s1026" type="#_x0000_t202" style="position:absolute;margin-left:0;margin-top:0;width:50pt;height:50pt;z-index:251575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y0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VEfy0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-450850</wp:posOffset>
                </wp:positionV>
                <wp:extent cx="7054215" cy="247650"/>
                <wp:effectExtent l="0" t="0" r="3810" b="3175"/>
                <wp:wrapNone/>
                <wp:docPr id="160" name="_x_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2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JÍDELNÍ LÍSTEK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" o:spid="_x0000_s1029" type="#_x0000_t202" style="position:absolute;margin-left:2.25pt;margin-top:-35.5pt;width:555.45pt;height:19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JÍDELNÍ LÍSTEK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9" name="_x_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52FB6" id="_x_5_t" o:spid="_x0000_s1026" type="#_x0000_t202" style="position:absolute;margin-left:0;margin-top:0;width:50pt;height:50pt;z-index:251576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syF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BDsyF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158" name="_x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" o:spid="_x0000_s1030" type="#_x0000_t202" style="position:absolute;margin-left:96pt;margin-top:-6.95pt;width:21.45pt;height:14.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7" name="_x_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151CF" id="_x_6_t" o:spid="_x0000_s1026" type="#_x0000_t202" style="position:absolute;margin-left:0;margin-top:0;width:50pt;height:50pt;z-index:251577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J8K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4ocSw&#10;Fpu07/fLfaCkUULI2NYoU2d9gdk7i/mhfwN9vI8le/sE/JsnBnZSo+DxHp1Nw0wtH5yDrpFMIOcE&#10;k41wBlAfEQ/dBxD4ND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ZWJ8K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245110</wp:posOffset>
                </wp:positionV>
                <wp:extent cx="3301365" cy="190500"/>
                <wp:effectExtent l="0" t="0" r="3810" b="2540"/>
                <wp:wrapNone/>
                <wp:docPr id="156" name="_x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Pondělí 15.6.2026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" o:spid="_x0000_s1031" type="#_x0000_t202" style="position:absolute;margin-left:.75pt;margin-top:19.3pt;width:259.95pt;height: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Pondělí 15.6.2026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5" name="_x_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19F7" id="_x_7_t" o:spid="_x0000_s1026" type="#_x0000_t202" style="position:absolute;margin-left:0;margin-top:0;width:50pt;height:50pt;z-index:251578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E6PZC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511810</wp:posOffset>
                </wp:positionV>
                <wp:extent cx="6206490" cy="161925"/>
                <wp:effectExtent l="0" t="0" r="3810" b="2540"/>
                <wp:wrapNone/>
                <wp:docPr id="154" name="_x_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Z RYB V TOMATĚ, CHLÉB, OKUREK,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" o:spid="_x0000_s1032" type="#_x0000_t202" style="position:absolute;margin-left:67.5pt;margin-top:40.3pt;width:488.7pt;height:1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Z RYB V TOMATĚ, CHLÉB, OKUREK,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3" name="_x_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FDA77" id="_x_8_t" o:spid="_x0000_s1026" type="#_x0000_t202" style="position:absolute;margin-left:0;margin-top:0;width:50pt;height:50pt;z-index:251579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8+n+2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511810</wp:posOffset>
                </wp:positionV>
                <wp:extent cx="939165" cy="161925"/>
                <wp:effectExtent l="0" t="0" r="3810" b="2540"/>
                <wp:wrapNone/>
                <wp:docPr id="152" name="_x_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" o:spid="_x0000_s1033" type="#_x0000_t202" style="position:absolute;margin-left:.75pt;margin-top:40.3pt;width:73.95pt;height:1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1" name="_x_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5DE6A" id="_x_9_t" o:spid="_x0000_s1026" type="#_x0000_t202" style="position:absolute;margin-left:0;margin-top:0;width:50pt;height:50pt;z-index:251580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hShb+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673735</wp:posOffset>
                </wp:positionV>
                <wp:extent cx="6206490" cy="161925"/>
                <wp:effectExtent l="0" t="0" r="3810" b="2540"/>
                <wp:wrapNone/>
                <wp:docPr id="150" name="_x_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01,04,07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9" o:spid="_x0000_s1034" type="#_x0000_t202" style="position:absolute;margin-left:67.5pt;margin-top:53.05pt;width:488.7pt;height:12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71arQIAAKw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01,04,07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9" name="_x_1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86D79" id="_x_10_t" o:spid="_x0000_s1026" type="#_x0000_t202" style="position:absolute;margin-left:0;margin-top:0;width:50pt;height:50pt;z-index:251581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8Hq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WfB6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835025</wp:posOffset>
                </wp:positionV>
                <wp:extent cx="6206490" cy="161925"/>
                <wp:effectExtent l="0" t="0" r="3810" b="3175"/>
                <wp:wrapNone/>
                <wp:docPr id="148" name="_x_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ŘECKÁ S ČERVENOU FAZOLÍ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0" o:spid="_x0000_s1035" type="#_x0000_t202" style="position:absolute;margin-left:67.5pt;margin-top:65.75pt;width:488.7pt;height:12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ŘECKÁ S ČERVENOU FAZOLÍ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7" name="_x_1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FC329" id="_x_11_t" o:spid="_x0000_s1026" type="#_x0000_t202" style="position:absolute;margin-left:0;margin-top:0;width:50pt;height:50pt;z-index:251582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vqArA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835025</wp:posOffset>
                </wp:positionV>
                <wp:extent cx="939165" cy="161925"/>
                <wp:effectExtent l="0" t="0" r="3810" b="3175"/>
                <wp:wrapNone/>
                <wp:docPr id="146" name="_x_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1" o:spid="_x0000_s1036" type="#_x0000_t202" style="position:absolute;margin-left:.75pt;margin-top:65.75pt;width:73.95pt;height:12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5" name="_x_1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02C57" id="_x_12_t" o:spid="_x0000_s1026" type="#_x0000_t202" style="position:absolute;margin-left:0;margin-top:0;width:50pt;height:50pt;z-index:251584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12B3U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996950</wp:posOffset>
                </wp:positionV>
                <wp:extent cx="6206490" cy="161925"/>
                <wp:effectExtent l="0" t="0" r="3810" b="3175"/>
                <wp:wrapNone/>
                <wp:docPr id="144" name="_x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2" o:spid="_x0000_s1037" type="#_x0000_t202" style="position:absolute;margin-left:67.5pt;margin-top:78.5pt;width:488.7pt;height:12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KDhrQIAAK4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3" name="_x_1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C6225" id="_x_13_t" o:spid="_x0000_s1026" type="#_x0000_t202" style="position:absolute;margin-left:0;margin-top:0;width:50pt;height:50pt;z-index:251585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ZmOsD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1158240</wp:posOffset>
                </wp:positionV>
                <wp:extent cx="6206490" cy="337820"/>
                <wp:effectExtent l="0" t="0" r="3810" b="0"/>
                <wp:wrapNone/>
                <wp:docPr id="142" name="_x_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GNOCCHI SE SUŠENÝMI RAJČATY, MEDVĚDÍM ČESNEKEM A PARMAZÁNEM, OVOCNÁ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PŘESNÍDÁVKA ( JEN ZŠ),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3" o:spid="_x0000_s1038" type="#_x0000_t202" style="position:absolute;margin-left:67.5pt;margin-top:91.2pt;width:488.7pt;height:26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GNOCCHI SE SUŠENÝMI RAJČATY, MEDVĚDÍM ČESNEKEM A PARMAZÁNEM, OVOCNÁ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PŘESNÍDÁVKA ( JEN ZŠ),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1" name="_x_1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FB881" id="_x_14_t" o:spid="_x0000_s1026" type="#_x0000_t202" style="position:absolute;margin-left:0;margin-top:0;width:50pt;height:50pt;z-index:251586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BeDO8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1158240</wp:posOffset>
                </wp:positionV>
                <wp:extent cx="939165" cy="161925"/>
                <wp:effectExtent l="0" t="0" r="3810" b="3810"/>
                <wp:wrapNone/>
                <wp:docPr id="140" name="_x_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4" o:spid="_x0000_s1039" type="#_x0000_t202" style="position:absolute;margin-left:.75pt;margin-top:91.2pt;width:73.95pt;height:12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9" name="_x_1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04D10" id="_x_15_t" o:spid="_x0000_s1026" type="#_x0000_t202" style="position:absolute;margin-left:0;margin-top:0;width:50pt;height:50pt;z-index:251587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PXt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2ZT17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1496695</wp:posOffset>
                </wp:positionV>
                <wp:extent cx="6206490" cy="161925"/>
                <wp:effectExtent l="0" t="1270" r="3810" b="0"/>
                <wp:wrapNone/>
                <wp:docPr id="138" name="_x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5" o:spid="_x0000_s1040" type="#_x0000_t202" style="position:absolute;margin-left:67.5pt;margin-top:117.85pt;width:488.7pt;height:12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7" name="_x_1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61BE3" id="_x_16_t" o:spid="_x0000_s1026" type="#_x0000_t202" style="position:absolute;margin-left:0;margin-top:0;width:50pt;height:50pt;z-index:251588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FdygFA0AgAAWwQAAA4AAAAAAAAAAAAAAAAALgIAAGRy&#10;cy9lMm9Eb2MueG1sUEsBAi0AFAAGAAgAAAAhAI6gc+XXAAAABQEAAA8AAAAAAAAAAAAAAAAAjgQA&#10;AGRycy9kb3ducmV2LnhtbFBLBQYAAAAABAAEAPMAAACS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1657985</wp:posOffset>
                </wp:positionV>
                <wp:extent cx="6206490" cy="161925"/>
                <wp:effectExtent l="0" t="635" r="3810" b="0"/>
                <wp:wrapNone/>
                <wp:docPr id="136" name="_x_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OVOCNÁ PŘESNÍDÁVKA, PIŠKOTY, 1/2 OVOCE,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6" o:spid="_x0000_s1041" type="#_x0000_t202" style="position:absolute;margin-left:67.5pt;margin-top:130.55pt;width:488.7pt;height:12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LiYrgIAAK4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OVOCNÁ PŘESNÍDÁVKA, PIŠKOTY, 1/2 OVOCE,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5" name="_x_1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68CB0" id="_x_17_t" o:spid="_x0000_s1026" type="#_x0000_t202" style="position:absolute;margin-left:0;margin-top:0;width:50pt;height:50pt;z-index:251589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u5NDV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1657985</wp:posOffset>
                </wp:positionV>
                <wp:extent cx="939165" cy="161925"/>
                <wp:effectExtent l="0" t="635" r="3810" b="0"/>
                <wp:wrapNone/>
                <wp:docPr id="134" name="_x_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7" o:spid="_x0000_s1042" type="#_x0000_t202" style="position:absolute;margin-left:.75pt;margin-top:130.55pt;width:73.95pt;height:12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3" name="_x_1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0B979" id="_x_18_t" o:spid="_x0000_s1026" type="#_x0000_t202" style="position:absolute;margin-left:0;margin-top:0;width:50pt;height:50pt;z-index:251590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0HI0c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1819910</wp:posOffset>
                </wp:positionV>
                <wp:extent cx="6206490" cy="161925"/>
                <wp:effectExtent l="0" t="635" r="3810" b="0"/>
                <wp:wrapNone/>
                <wp:docPr id="132" name="_x_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8" o:spid="_x0000_s1043" type="#_x0000_t202" style="position:absolute;margin-left:67.5pt;margin-top:143.3pt;width:488.7pt;height:12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xPrgIAAK4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1" name="_x_1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C9DA8" id="_x_19_t" o:spid="_x0000_s1026" type="#_x0000_t202" style="position:absolute;margin-left:0;margin-top:0;width:50pt;height:50pt;z-index:251591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/d3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PJP3d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2047240</wp:posOffset>
                </wp:positionV>
                <wp:extent cx="3301365" cy="190500"/>
                <wp:effectExtent l="0" t="0" r="3810" b="635"/>
                <wp:wrapNone/>
                <wp:docPr id="130" name="_x_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Úterý 16.6.2026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9" o:spid="_x0000_s1044" type="#_x0000_t202" style="position:absolute;margin-left:.75pt;margin-top:161.2pt;width:259.95pt;height: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Úterý 16.6.2026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9" name="_x_2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96970" id="_x_20_t" o:spid="_x0000_s1026" type="#_x0000_t202" style="position:absolute;margin-left:0;margin-top:0;width:50pt;height:50pt;z-index:251592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td+y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2314575</wp:posOffset>
                </wp:positionV>
                <wp:extent cx="6206490" cy="161925"/>
                <wp:effectExtent l="0" t="0" r="3810" b="0"/>
                <wp:wrapNone/>
                <wp:docPr id="128" name="_x_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VAJEČNÁ, LÁMANKOVÝ CHLÉB, RAJČE,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0" o:spid="_x0000_s1045" type="#_x0000_t202" style="position:absolute;margin-left:67.5pt;margin-top:182.25pt;width:488.7pt;height:12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VAJEČNÁ, LÁMANKOVÝ CHLÉB, RAJČE,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7" name="_x_2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2FA96" id="_x_21_t" o:spid="_x0000_s1026" type="#_x0000_t202" style="position:absolute;margin-left:0;margin-top:0;width:50pt;height:50pt;z-index:251593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RCUI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2314575</wp:posOffset>
                </wp:positionV>
                <wp:extent cx="939165" cy="161925"/>
                <wp:effectExtent l="0" t="0" r="3810" b="0"/>
                <wp:wrapNone/>
                <wp:docPr id="126" name="_x_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1" o:spid="_x0000_s1046" type="#_x0000_t202" style="position:absolute;margin-left:.75pt;margin-top:182.25pt;width:73.95pt;height:12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5" name="_x_2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61701" id="_x_22_t" o:spid="_x0000_s1026" type="#_x0000_t202" style="position:absolute;margin-left:0;margin-top:0;width:50pt;height:50pt;z-index:251594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2476500</wp:posOffset>
                </wp:positionV>
                <wp:extent cx="6206490" cy="161925"/>
                <wp:effectExtent l="0" t="0" r="3810" b="0"/>
                <wp:wrapNone/>
                <wp:docPr id="124" name="_x_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2" o:spid="_x0000_s1047" type="#_x0000_t202" style="position:absolute;margin-left:67.5pt;margin-top:195pt;width:488.7pt;height:12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3" name="_x_2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61F1C" id="_x_23_t" o:spid="_x0000_s1026" type="#_x0000_t202" style="position:absolute;margin-left:0;margin-top:0;width:50pt;height:50pt;z-index:251595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8dMTL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2637790</wp:posOffset>
                </wp:positionV>
                <wp:extent cx="6206490" cy="161925"/>
                <wp:effectExtent l="0" t="0" r="3810" b="635"/>
                <wp:wrapNone/>
                <wp:docPr id="122" name="_x_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MASOVÝ KRÉM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3" o:spid="_x0000_s1048" type="#_x0000_t202" style="position:absolute;margin-left:67.5pt;margin-top:207.7pt;width:488.7pt;height:12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7J8rwIAAK4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MASOVÝ KRÉM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1" name="_x_2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8DC52" id="_x_24_t" o:spid="_x0000_s1026" type="#_x0000_t202" style="position:absolute;margin-left:0;margin-top:0;width:50pt;height:50pt;z-index:251596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lBx0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2637790</wp:posOffset>
                </wp:positionV>
                <wp:extent cx="939165" cy="161925"/>
                <wp:effectExtent l="0" t="0" r="3810" b="635"/>
                <wp:wrapNone/>
                <wp:docPr id="120" name="_x_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4" o:spid="_x0000_s1049" type="#_x0000_t202" style="position:absolute;margin-left:.75pt;margin-top:207.7pt;width:73.95pt;height:12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" name="_x_2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58FE8" id="_x_25_t" o:spid="_x0000_s1026" type="#_x0000_t202" style="position:absolute;margin-left:0;margin-top:0;width:50pt;height:50pt;z-index:251597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vZ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5RHL2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2799715</wp:posOffset>
                </wp:positionV>
                <wp:extent cx="6206490" cy="161925"/>
                <wp:effectExtent l="0" t="0" r="3810" b="635"/>
                <wp:wrapNone/>
                <wp:docPr id="118" name="_x_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5" o:spid="_x0000_s1050" type="#_x0000_t202" style="position:absolute;margin-left:67.5pt;margin-top:220.45pt;width:488.7pt;height:12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7" name="_x_2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0EE14" id="_x_26_t" o:spid="_x0000_s1026" type="#_x0000_t202" style="position:absolute;margin-left:0;margin-top:0;width:50pt;height:50pt;z-index:251598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a/e+Z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2961005</wp:posOffset>
                </wp:positionV>
                <wp:extent cx="6206490" cy="161925"/>
                <wp:effectExtent l="0" t="0" r="3810" b="1270"/>
                <wp:wrapNone/>
                <wp:docPr id="116" name="_x_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SMAŽENÉ RYBÍ NUGETY, BRAMBOROVÁ KAŠE, KOMPOT,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6" o:spid="_x0000_s1051" type="#_x0000_t202" style="position:absolute;margin-left:67.5pt;margin-top:233.15pt;width:488.7pt;height:12.7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SMAŽENÉ RYBÍ NUGETY, BRAMBOROVÁ KAŠE, KOMPOT,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5" name="_x_2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CFE0C" id="_x_27_t" o:spid="_x0000_s1026" type="#_x0000_t202" style="position:absolute;margin-left:0;margin-top:0;width:50pt;height:50pt;z-index:251599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hxZ9Y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2961005</wp:posOffset>
                </wp:positionV>
                <wp:extent cx="939165" cy="161925"/>
                <wp:effectExtent l="0" t="0" r="3810" b="1270"/>
                <wp:wrapNone/>
                <wp:docPr id="114" name="_x_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7" o:spid="_x0000_s1052" type="#_x0000_t202" style="position:absolute;margin-left:.75pt;margin-top:233.15pt;width:73.95pt;height:12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3" name="_x_2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18F93" id="_x_28_t" o:spid="_x0000_s1026" type="#_x0000_t202" style="position:absolute;margin-left:0;margin-top:0;width:50pt;height:50pt;z-index:251600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7PcKR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3122930</wp:posOffset>
                </wp:positionV>
                <wp:extent cx="6206490" cy="161925"/>
                <wp:effectExtent l="0" t="0" r="3810" b="1270"/>
                <wp:wrapNone/>
                <wp:docPr id="112" name="_x_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01,03,04,07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8" o:spid="_x0000_s1053" type="#_x0000_t202" style="position:absolute;margin-left:67.5pt;margin-top:245.9pt;width:488.7pt;height:12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jSrgIAAK4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01,03,04,07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1" name="_x_2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C8FC0" id="_x_29_t" o:spid="_x0000_s1026" type="#_x0000_t202" style="position:absolute;margin-left:0;margin-top:0;width:50pt;height:50pt;z-index:251601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slD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ABbJQ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3284220</wp:posOffset>
                </wp:positionV>
                <wp:extent cx="6206490" cy="161925"/>
                <wp:effectExtent l="0" t="0" r="3810" b="1905"/>
                <wp:wrapNone/>
                <wp:docPr id="110" name="_x_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CHLÉB, POMAZÁNKOVÉ MÁSLO, RAJČE,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9" o:spid="_x0000_s1054" type="#_x0000_t202" style="position:absolute;margin-left:67.5pt;margin-top:258.6pt;width:488.7pt;height:12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bp3rgIAAK4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CHLÉB, POMAZÁNKOVÉ MÁSLO, RAJČE,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9" name="_x_3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CC1B7" id="_x_30_t" o:spid="_x0000_s1026" type="#_x0000_t202" style="position:absolute;margin-left:0;margin-top:0;width:50pt;height:50pt;z-index:251602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Ri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LrEY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3284220</wp:posOffset>
                </wp:positionV>
                <wp:extent cx="939165" cy="161925"/>
                <wp:effectExtent l="0" t="0" r="3810" b="1905"/>
                <wp:wrapNone/>
                <wp:docPr id="108" name="_x_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0" o:spid="_x0000_s1055" type="#_x0000_t202" style="position:absolute;margin-left:.75pt;margin-top:258.6pt;width:73.95pt;height:12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DOrwIAAK0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7" name="_x_3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E5C66" id="_x_31_t" o:spid="_x0000_s1026" type="#_x0000_t202" style="position:absolute;margin-left:0;margin-top:0;width:50pt;height:50pt;z-index:251603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m30ui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3446145</wp:posOffset>
                </wp:positionV>
                <wp:extent cx="6206490" cy="161925"/>
                <wp:effectExtent l="0" t="0" r="3810" b="1905"/>
                <wp:wrapNone/>
                <wp:docPr id="106" name="_x_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1" o:spid="_x0000_s1056" type="#_x0000_t202" style="position:absolute;margin-left:67.5pt;margin-top:271.35pt;width:488.7pt;height:12.7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5" name="_x_3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4B696" id="_x_32_t" o:spid="_x0000_s1026" type="#_x0000_t202" style="position:absolute;margin-left:0;margin-top:0;width:50pt;height:50pt;z-index:251604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8r1y2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3674110</wp:posOffset>
                </wp:positionV>
                <wp:extent cx="3301365" cy="190500"/>
                <wp:effectExtent l="0" t="0" r="3810" b="2540"/>
                <wp:wrapNone/>
                <wp:docPr id="104" name="_x_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Středa 17.6.2026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2" o:spid="_x0000_s1057" type="#_x0000_t202" style="position:absolute;margin-left:.75pt;margin-top:289.3pt;width:259.95pt;height:1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Středa 17.6.2026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3" name="_x_3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0E19F" id="_x_33_t" o:spid="_x0000_s1026" type="#_x0000_t202" style="position:absolute;margin-left:0;margin-top:0;width:50pt;height:50pt;z-index:251605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Q76ph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3940810</wp:posOffset>
                </wp:positionV>
                <wp:extent cx="6206490" cy="161925"/>
                <wp:effectExtent l="0" t="0" r="3810" b="2540"/>
                <wp:wrapNone/>
                <wp:docPr id="102" name="_x_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POMAZÁKA HERMELÍNOVÁ, CHLÉB JÍVOVSKÝ, PAPRIKA,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3" o:spid="_x0000_s1058" type="#_x0000_t202" style="position:absolute;margin-left:67.5pt;margin-top:310.3pt;width:488.7pt;height:12.7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POMAZÁKA HERMELÍNOVÁ, CHLÉB JÍVOVSKÝ, PAPRIKA,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1" name="_x_3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3D4D0" id="_x_34_t" o:spid="_x0000_s1026" type="#_x0000_t202" style="position:absolute;margin-left:0;margin-top:0;width:50pt;height:50pt;z-index:251606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D3Le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3940810</wp:posOffset>
                </wp:positionV>
                <wp:extent cx="939165" cy="161925"/>
                <wp:effectExtent l="0" t="0" r="3810" b="2540"/>
                <wp:wrapNone/>
                <wp:docPr id="100" name="_x_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4" o:spid="_x0000_s1059" type="#_x0000_t202" style="position:absolute;margin-left:.75pt;margin-top:310.3pt;width:73.95pt;height:12.7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9" name="_x_3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6AF32" id="_x_35_t" o:spid="_x0000_s1026" type="#_x0000_t202" style="position:absolute;margin-left:0;margin-top:0;width:50pt;height:50pt;z-index:251607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WHNKl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4102735</wp:posOffset>
                </wp:positionV>
                <wp:extent cx="6206490" cy="161925"/>
                <wp:effectExtent l="0" t="0" r="3810" b="2540"/>
                <wp:wrapNone/>
                <wp:docPr id="98" name="_x_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5" o:spid="_x0000_s1060" type="#_x0000_t202" style="position:absolute;margin-left:67.5pt;margin-top:323.05pt;width:488.7pt;height:12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7" name="_x_3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C0940" id="_x_36_t" o:spid="_x0000_s1026" type="#_x0000_t202" style="position:absolute;margin-left:0;margin-top:0;width:50pt;height:50pt;z-index:251608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qcY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2PqnG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4264025</wp:posOffset>
                </wp:positionV>
                <wp:extent cx="6206490" cy="161925"/>
                <wp:effectExtent l="0" t="0" r="3810" b="3175"/>
                <wp:wrapNone/>
                <wp:docPr id="96" name="_x_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ZELENINOVÁ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6" o:spid="_x0000_s1061" type="#_x0000_t202" style="position:absolute;margin-left:67.5pt;margin-top:335.75pt;width:488.7pt;height:12.7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ZELENINOVÁ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5" name="_x_3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36A44" id="_x_37_t" o:spid="_x0000_s1026" type="#_x0000_t202" style="position:absolute;margin-left:0;margin-top:0;width:50pt;height:50pt;z-index:251609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0G2Qe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4264025</wp:posOffset>
                </wp:positionV>
                <wp:extent cx="939165" cy="161925"/>
                <wp:effectExtent l="0" t="0" r="3810" b="3175"/>
                <wp:wrapNone/>
                <wp:docPr id="94" name="_x_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7" o:spid="_x0000_s1062" type="#_x0000_t202" style="position:absolute;margin-left:.75pt;margin-top:335.75pt;width:73.95pt;height:12.7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3" name="_x_3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B21E9" id="_x_38_t" o:spid="_x0000_s1026" type="#_x0000_t202" style="position:absolute;margin-left:0;margin-top:0;width:50pt;height:50pt;z-index:251610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f+hM5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4425950</wp:posOffset>
                </wp:positionV>
                <wp:extent cx="6206490" cy="161925"/>
                <wp:effectExtent l="0" t="0" r="3810" b="3175"/>
                <wp:wrapNone/>
                <wp:docPr id="92" name="_x_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8" o:spid="_x0000_s1063" type="#_x0000_t202" style="position:absolute;margin-left:67.5pt;margin-top:348.5pt;width:488.7pt;height:12.7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1" name="_x_3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A176E" id="_x_39_t" o:spid="_x0000_s1026" type="#_x0000_t202" style="position:absolute;margin-left:0;margin-top:0;width:50pt;height:50pt;z-index:251611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zG9A/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4587875</wp:posOffset>
                </wp:positionV>
                <wp:extent cx="6206490" cy="161925"/>
                <wp:effectExtent l="0" t="0" r="3810" b="3175"/>
                <wp:wrapNone/>
                <wp:docPr id="90" name="_x_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HOVĚZÍ VAŘENÉ, RAJSKÁ OMÁČKA, HOUSKOVÝ KNEDLÍK, OVOCE,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9" o:spid="_x0000_s1064" type="#_x0000_t202" style="position:absolute;margin-left:67.5pt;margin-top:361.25pt;width:488.7pt;height:12.7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HOVĚZÍ VAŘENÉ, RAJSKÁ OMÁČKA, HOUSKOVÝ KNEDLÍK, OVOCE,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9" name="_x_4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1BDAB" id="_x_40_t" o:spid="_x0000_s1026" type="#_x0000_t202" style="position:absolute;margin-left:0;margin-top:0;width:50pt;height:50pt;z-index:251612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wiCFj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4587875</wp:posOffset>
                </wp:positionV>
                <wp:extent cx="939165" cy="161925"/>
                <wp:effectExtent l="0" t="0" r="3810" b="3175"/>
                <wp:wrapNone/>
                <wp:docPr id="88" name="_x_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0" o:spid="_x0000_s1065" type="#_x0000_t202" style="position:absolute;margin-left:.75pt;margin-top:361.25pt;width:73.95pt;height:12.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QW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7" name="_x_4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CD551" id="_x_41_t" o:spid="_x0000_s1026" type="#_x0000_t202" style="position:absolute;margin-left:0;margin-top:0;width:50pt;height:50pt;z-index:251613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8uIMg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7T8uI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4749800</wp:posOffset>
                </wp:positionV>
                <wp:extent cx="6206490" cy="161925"/>
                <wp:effectExtent l="0" t="0" r="3810" b="3175"/>
                <wp:wrapNone/>
                <wp:docPr id="86" name="_x_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1" o:spid="_x0000_s1066" type="#_x0000_t202" style="position:absolute;margin-left:67.5pt;margin-top:374pt;width:488.7pt;height:12.7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5" name="_x_4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60E04" id="_x_42_t" o:spid="_x0000_s1026" type="#_x0000_t202" style="position:absolute;margin-left:0;margin-top:0;width:50pt;height:50pt;z-index:251614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Sj5fY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4911090</wp:posOffset>
                </wp:positionV>
                <wp:extent cx="6206490" cy="161925"/>
                <wp:effectExtent l="0" t="0" r="3810" b="3810"/>
                <wp:wrapNone/>
                <wp:docPr id="84" name="_x_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ŠLEHANÝ TVAROH, 1/2 BANÁNU,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2" o:spid="_x0000_s1067" type="#_x0000_t202" style="position:absolute;margin-left:67.5pt;margin-top:386.7pt;width:488.7pt;height:12.7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mQurQIAAK0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ŠLEHANÝ TVAROH, 1/2 BANÁNU,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3" name="_x_4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54614" id="_x_43_t" o:spid="_x0000_s1026" type="#_x0000_t202" style="position:absolute;margin-left:0;margin-top:0;width:50pt;height:50pt;z-index:251615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jjEyF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4911090</wp:posOffset>
                </wp:positionV>
                <wp:extent cx="939165" cy="161925"/>
                <wp:effectExtent l="0" t="0" r="3810" b="3810"/>
                <wp:wrapNone/>
                <wp:docPr id="82" name="_x_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3" o:spid="_x0000_s1068" type="#_x0000_t202" style="position:absolute;margin-left:.75pt;margin-top:386.7pt;width:73.95pt;height:12.7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c9rgIAAKw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1" name="_x_4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2C5F4" id="_x_44_t" o:spid="_x0000_s1026" type="#_x0000_t202" style="position:absolute;margin-left:0;margin-top:0;width:50pt;height:50pt;z-index:251616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ADy54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5073015</wp:posOffset>
                </wp:positionV>
                <wp:extent cx="6206490" cy="161925"/>
                <wp:effectExtent l="0" t="0" r="3810" b="3810"/>
                <wp:wrapNone/>
                <wp:docPr id="80" name="_x_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4" o:spid="_x0000_s1069" type="#_x0000_t202" style="position:absolute;margin-left:67.5pt;margin-top:399.45pt;width:488.7pt;height:12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9" name="_x_4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7093B" id="_x_45_t" o:spid="_x0000_s1026" type="#_x0000_t202" style="position:absolute;margin-left:0;margin-top:0;width:50pt;height:50pt;z-index:251617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dPMw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yhAXT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5300345</wp:posOffset>
                </wp:positionV>
                <wp:extent cx="3301365" cy="190500"/>
                <wp:effectExtent l="0" t="4445" r="3810" b="0"/>
                <wp:wrapNone/>
                <wp:docPr id="78" name="_x_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Čtvrtek 18.6.2026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5" o:spid="_x0000_s1070" type="#_x0000_t202" style="position:absolute;margin-left:.75pt;margin-top:417.35pt;width:259.95pt;height:1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Čtvrtek 18.6.2026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7" name="_x_4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E338D" id="_x_46_t" o:spid="_x0000_s1026" type="#_x0000_t202" style="position:absolute;margin-left:0;margin-top:0;width:50pt;height:50pt;z-index:251618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RPZi8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5567680</wp:posOffset>
                </wp:positionV>
                <wp:extent cx="6206490" cy="161925"/>
                <wp:effectExtent l="0" t="0" r="3810" b="4445"/>
                <wp:wrapNone/>
                <wp:docPr id="76" name="_x_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ROZHUDA, RAŽENKA, ŘEDKVIČKA,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6" o:spid="_x0000_s1071" type="#_x0000_t202" style="position:absolute;margin-left:67.5pt;margin-top:438.4pt;width:488.7pt;height:12.7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ROZHUDA, RAŽENKA, ŘEDKVIČKA,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5" name="_x_4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6647D" id="_x_47_t" o:spid="_x0000_s1026" type="#_x0000_t202" style="position:absolute;margin-left:0;margin-top:0;width:50pt;height:50pt;z-index:251619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qBeh9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5567680</wp:posOffset>
                </wp:positionV>
                <wp:extent cx="939165" cy="161925"/>
                <wp:effectExtent l="0" t="0" r="3810" b="4445"/>
                <wp:wrapNone/>
                <wp:docPr id="74" name="_x_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7" o:spid="_x0000_s1072" type="#_x0000_t202" style="position:absolute;margin-left:.75pt;margin-top:438.4pt;width:73.95pt;height:12.7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3" name="_x_4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78BE8" id="_x_48_t" o:spid="_x0000_s1026" type="#_x0000_t202" style="position:absolute;margin-left:0;margin-top:0;width:50pt;height:50pt;z-index:251620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w/bW0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5729605</wp:posOffset>
                </wp:positionV>
                <wp:extent cx="6206490" cy="161925"/>
                <wp:effectExtent l="0" t="0" r="3810" b="4445"/>
                <wp:wrapNone/>
                <wp:docPr id="72" name="_x_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8" o:spid="_x0000_s1073" type="#_x0000_t202" style="position:absolute;margin-left:67.5pt;margin-top:451.15pt;width:488.7pt;height:12.7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AxUrg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1" name="_x_4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A6C83" id="_x_49_t" o:spid="_x0000_s1026" type="#_x0000_t202" style="position:absolute;margin-left:0;margin-top:0;width:50pt;height:50pt;z-index:251621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xXVMw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LxcV1T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5890895</wp:posOffset>
                </wp:positionV>
                <wp:extent cx="6206490" cy="161925"/>
                <wp:effectExtent l="0" t="4445" r="3810" b="0"/>
                <wp:wrapNone/>
                <wp:docPr id="70" name="_x_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HOVĚZÍ SE SÝROVÝM KAPÁNÍM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9" o:spid="_x0000_s1074" type="#_x0000_t202" style="position:absolute;margin-left:67.5pt;margin-top:463.85pt;width:488.7pt;height:12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7xrg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HOVĚZÍ SE SÝROVÝM KAPÁNÍM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9" name="_x_5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F479D" id="_x_50_t" o:spid="_x0000_s1026" type="#_x0000_t202" style="position:absolute;margin-left:0;margin-top:0;width:50pt;height:50pt;z-index:251622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/uxj0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5890895</wp:posOffset>
                </wp:positionV>
                <wp:extent cx="939165" cy="161925"/>
                <wp:effectExtent l="0" t="4445" r="3810" b="0"/>
                <wp:wrapNone/>
                <wp:docPr id="68" name="_x_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0" o:spid="_x0000_s1075" type="#_x0000_t202" style="position:absolute;margin-left:.75pt;margin-top:463.85pt;width:73.95pt;height:12.7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rw4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7" name="_x_5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9F95F" id="_x_51_t" o:spid="_x0000_s1026" type="#_x0000_t202" style="position:absolute;margin-left:0;margin-top:0;width:50pt;height:50pt;z-index:251623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PIf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MsbSgxr&#10;sUf7fr+Y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HzyH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6052820</wp:posOffset>
                </wp:positionV>
                <wp:extent cx="6206490" cy="161925"/>
                <wp:effectExtent l="0" t="4445" r="3810" b="0"/>
                <wp:wrapNone/>
                <wp:docPr id="66" name="_x_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1" o:spid="_x0000_s1076" type="#_x0000_t202" style="position:absolute;margin-left:67.5pt;margin-top:476.6pt;width:488.7pt;height:12.7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5" name="_x_5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2F1A2" id="_x_52_t" o:spid="_x0000_s1026" type="#_x0000_t202" style="position:absolute;margin-left:0;margin-top:0;width:50pt;height:50pt;z-index:251624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5P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MsFJYa1&#10;2KN9v1/M9o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dvK5P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6214110</wp:posOffset>
                </wp:positionV>
                <wp:extent cx="6206490" cy="161925"/>
                <wp:effectExtent l="0" t="3810" r="3810" b="0"/>
                <wp:wrapNone/>
                <wp:docPr id="64" name="_x_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VEPŘOVÁ PEČENĚ,  DUŠENÁ MRKEV, BRAMBORY,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2" o:spid="_x0000_s1077" type="#_x0000_t202" style="position:absolute;margin-left:67.5pt;margin-top:489.3pt;width:488.7pt;height:12.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VEPŘOVÁ PEČENĚ,  DUŠENÁ MRKEV, BRAMBORY,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3" name="_x_5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52891" id="_x_53_t" o:spid="_x0000_s1026" type="#_x0000_t202" style="position:absolute;margin-left:0;margin-top:0;width:50pt;height:50pt;z-index:251625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3USMg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sv3US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6214110</wp:posOffset>
                </wp:positionV>
                <wp:extent cx="939165" cy="161925"/>
                <wp:effectExtent l="0" t="3810" r="3810" b="0"/>
                <wp:wrapNone/>
                <wp:docPr id="62" name="_x_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3" o:spid="_x0000_s1078" type="#_x0000_t202" style="position:absolute;margin-left:.75pt;margin-top:489.3pt;width:73.95pt;height:12.7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1" name="_x_5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762B2" id="_x_54_t" o:spid="_x0000_s1026" type="#_x0000_t202" style="position:absolute;margin-left:0;margin-top:0;width:50pt;height:50pt;z-index:251627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fv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MspJYa1&#10;2KN9v1/M94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PPBfv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6376035</wp:posOffset>
                </wp:positionV>
                <wp:extent cx="6206490" cy="161925"/>
                <wp:effectExtent l="0" t="3810" r="3810" b="0"/>
                <wp:wrapNone/>
                <wp:docPr id="60" name="_x_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4" o:spid="_x0000_s1079" type="#_x0000_t202" style="position:absolute;margin-left:67.5pt;margin-top:502.05pt;width:488.7pt;height:12.7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F1rwIAAK0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_x_5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2418D" id="_x_55_t" o:spid="_x0000_s1026" type="#_x0000_t202" style="position:absolute;margin-left:0;margin-top:0;width:50pt;height:50pt;z-index:251628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a3m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4fa3m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6537325</wp:posOffset>
                </wp:positionV>
                <wp:extent cx="6206490" cy="161925"/>
                <wp:effectExtent l="0" t="3175" r="3810" b="0"/>
                <wp:wrapNone/>
                <wp:docPr id="58" name="_x_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DROŽĎOVÁ SE SÝREM, VEKA, OKUREK,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5" o:spid="_x0000_s1080" type="#_x0000_t202" style="position:absolute;margin-left:67.5pt;margin-top:514.75pt;width:488.7pt;height:12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DROŽĎOVÁ SE SÝREM, VEKA, OKUREK,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7" name="_x_5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491E2" id="_x_56_t" o:spid="_x0000_s1026" type="#_x0000_t202" style="position:absolute;margin-left:0;margin-top:0;width:50pt;height:50pt;z-index:251629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9hb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IsbSgxr&#10;sUf7fr9Y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9pvYW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6537325</wp:posOffset>
                </wp:positionV>
                <wp:extent cx="939165" cy="161925"/>
                <wp:effectExtent l="0" t="3175" r="3810" b="0"/>
                <wp:wrapNone/>
                <wp:docPr id="56" name="_x_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6" o:spid="_x0000_s1081" type="#_x0000_t202" style="position:absolute;margin-left:.75pt;margin-top:514.75pt;width:73.95pt;height:12.7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5" name="_x_5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9D522" id="_x_57_t" o:spid="_x0000_s1026" type="#_x0000_t202" style="position:absolute;margin-left:0;margin-top:0;width:50pt;height:50pt;z-index:251630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aehtd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6699250</wp:posOffset>
                </wp:positionV>
                <wp:extent cx="6206490" cy="161925"/>
                <wp:effectExtent l="0" t="3175" r="3810" b="0"/>
                <wp:wrapNone/>
                <wp:docPr id="54" name="_x_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7" o:spid="_x0000_s1082" type="#_x0000_t202" style="position:absolute;margin-left:67.5pt;margin-top:527.5pt;width:488.7pt;height:12.7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3" name="_x_5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11E16" id="_x_58_t" o:spid="_x0000_s1026" type="#_x0000_t202" style="position:absolute;margin-left:0;margin-top:0;width:50pt;height:50pt;z-index:251631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cZtse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6927215</wp:posOffset>
                </wp:positionV>
                <wp:extent cx="3301365" cy="190500"/>
                <wp:effectExtent l="0" t="2540" r="3810" b="0"/>
                <wp:wrapNone/>
                <wp:docPr id="52" name="_x_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Pátek 19.6.2026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8" o:spid="_x0000_s1083" type="#_x0000_t202" style="position:absolute;margin-left:.75pt;margin-top:545.45pt;width:259.95pt;height:1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Pátek 19.6.2026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1" name="_x_5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B79C2" id="_x_59_t" o:spid="_x0000_s1026" type="#_x0000_t202" style="position:absolute;margin-left:0;margin-top:0;width:50pt;height:50pt;z-index:251632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98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deq98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7193915</wp:posOffset>
                </wp:positionV>
                <wp:extent cx="6206490" cy="161925"/>
                <wp:effectExtent l="0" t="2540" r="3810" b="0"/>
                <wp:wrapNone/>
                <wp:docPr id="50" name="_x_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SOJOVÝ ROHLÍK, RAMA, PLÁTEK ŠUNKY, PAPRIKA,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9" o:spid="_x0000_s1084" type="#_x0000_t202" style="position:absolute;margin-left:67.5pt;margin-top:566.45pt;width:488.7pt;height:12.7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MVrQIAAK0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SOJOVÝ ROHLÍK, RAMA, PLÁTEK ŠUNKY, PAPRIKA,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9" name="_x_6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519C8" id="_x_60_t" o:spid="_x0000_s1026" type="#_x0000_t202" style="position:absolute;margin-left:0;margin-top:0;width:50pt;height:50pt;z-index:251633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DPibA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7193915</wp:posOffset>
                </wp:positionV>
                <wp:extent cx="939165" cy="161925"/>
                <wp:effectExtent l="0" t="2540" r="3810" b="0"/>
                <wp:wrapNone/>
                <wp:docPr id="48" name="_x_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0" o:spid="_x0000_s1085" type="#_x0000_t202" style="position:absolute;margin-left:.75pt;margin-top:566.45pt;width:73.95pt;height:12.7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wzS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7" name="_x_6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C60CF" id="_x_61_t" o:spid="_x0000_s1026" type="#_x0000_t202" style="position:absolute;margin-left:0;margin-top:0;width:50pt;height:50pt;z-index:251634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wr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PMbSgxr&#10;sUf7fr+c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PnMK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7355840</wp:posOffset>
                </wp:positionV>
                <wp:extent cx="6206490" cy="161925"/>
                <wp:effectExtent l="0" t="2540" r="3810" b="0"/>
                <wp:wrapNone/>
                <wp:docPr id="46" name="_x_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01,06,07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1" o:spid="_x0000_s1086" type="#_x0000_t202" style="position:absolute;margin-left:67.5pt;margin-top:579.2pt;width:488.7pt;height:12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01,06,07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5" name="_x_6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329F6" id="_x_62_t" o:spid="_x0000_s1026" type="#_x0000_t202" style="position:absolute;margin-left:0;margin-top:0;width:50pt;height:50pt;z-index:251635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B7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PMFJYa1&#10;2KN9v1/O9o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hOZB7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7517765</wp:posOffset>
                </wp:positionV>
                <wp:extent cx="6206490" cy="161925"/>
                <wp:effectExtent l="0" t="2540" r="3810" b="0"/>
                <wp:wrapNone/>
                <wp:docPr id="44" name="_x_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KRKONOŠSKÁ CIBULAČKA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2" o:spid="_x0000_s1087" type="#_x0000_t202" style="position:absolute;margin-left:67.5pt;margin-top:591.95pt;width:488.7pt;height:12.7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evprgIAAK0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KRKONOŠSKÁ CIBULAČKA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3" name="_x_6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EE0E7" id="_x_63_t" o:spid="_x0000_s1026" type="#_x0000_t202" style="position:absolute;margin-left:0;margin-top:0;width:50pt;height:50pt;z-index:251636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smMg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QOksm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7517765</wp:posOffset>
                </wp:positionV>
                <wp:extent cx="939165" cy="161925"/>
                <wp:effectExtent l="0" t="2540" r="3810" b="0"/>
                <wp:wrapNone/>
                <wp:docPr id="42" name="_x_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3" o:spid="_x0000_s1088" type="#_x0000_t202" style="position:absolute;margin-left:.75pt;margin-top:591.95pt;width:73.95pt;height:12.7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WtqrwIAAKw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1" name="_x_6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3879A" id="_x_64_t" o:spid="_x0000_s1026" type="#_x0000_t202" style="position:absolute;margin-left:0;margin-top:0;width:50pt;height:50pt;z-index:251637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Snb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PMpJYa1&#10;2KN9v1/O94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zuSnb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7679690</wp:posOffset>
                </wp:positionV>
                <wp:extent cx="6206490" cy="161925"/>
                <wp:effectExtent l="0" t="2540" r="3810" b="0"/>
                <wp:wrapNone/>
                <wp:docPr id="40" name="_x_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4" o:spid="_x0000_s1089" type="#_x0000_t202" style="position:absolute;margin-left:67.5pt;margin-top:604.7pt;width:488.7pt;height:12.7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9" name="_x_6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5CEFC" id="_x_65_t" o:spid="_x0000_s1026" type="#_x0000_t202" style="position:absolute;margin-left:0;margin-top:0;width:50pt;height:50pt;z-index:251638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780Sx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7840980</wp:posOffset>
                </wp:positionV>
                <wp:extent cx="6206490" cy="161925"/>
                <wp:effectExtent l="0" t="1905" r="3810" b="0"/>
                <wp:wrapNone/>
                <wp:docPr id="38" name="_x_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INDICKÉ KUŘE, RÝŽE S ČOČKOU BELUGA, ZELENINOVÝ SALÁT,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5" o:spid="_x0000_s1090" type="#_x0000_t202" style="position:absolute;margin-left:67.5pt;margin-top:617.4pt;width:488.7pt;height:12.7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INDICKÉ KUŘE, RÝŽE S ČOČKOU BELUGA, ZELENINOVÝ SALÁT,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7" name="_x_6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254D5" id="_x_66_t" o:spid="_x0000_s1026" type="#_x0000_t202" style="position:absolute;margin-left:0;margin-top:0;width:50pt;height:50pt;z-index:251639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2d6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YStne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7840980</wp:posOffset>
                </wp:positionV>
                <wp:extent cx="939165" cy="161925"/>
                <wp:effectExtent l="0" t="1905" r="3810" b="0"/>
                <wp:wrapNone/>
                <wp:docPr id="36" name="_x_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6" o:spid="_x0000_s1091" type="#_x0000_t202" style="position:absolute;margin-left:.75pt;margin-top:617.4pt;width:73.95pt;height:12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5" name="_x_6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4B9F3" id="_x_67_t" o:spid="_x0000_s1026" type="#_x0000_t202" style="position:absolute;margin-left:0;margin-top:0;width:50pt;height:50pt;z-index:251640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R8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jcqkf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8002905</wp:posOffset>
                </wp:positionV>
                <wp:extent cx="6206490" cy="161925"/>
                <wp:effectExtent l="0" t="1905" r="3810" b="0"/>
                <wp:wrapNone/>
                <wp:docPr id="34" name="_x_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7" o:spid="_x0000_s1092" type="#_x0000_t202" style="position:absolute;margin-left:67.5pt;margin-top:630.15pt;width:488.7pt;height:12.7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3" name="_x_6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F0D8C" id="_x_68_t" o:spid="_x0000_s1026" type="#_x0000_t202" style="position:absolute;margin-left:0;margin-top:0;width:50pt;height:50pt;z-index:251641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mK9Nb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8164195</wp:posOffset>
                </wp:positionV>
                <wp:extent cx="6206490" cy="161925"/>
                <wp:effectExtent l="0" t="1270" r="3810" b="0"/>
                <wp:wrapNone/>
                <wp:docPr id="32" name="_x_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CROISSANT, MLÉJO, CHLÉB,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8" o:spid="_x0000_s1093" type="#_x0000_t202" style="position:absolute;margin-left:67.5pt;margin-top:642.85pt;width:488.7pt;height:12.7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+dHrw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CROISSANT, MLÉJO, CHLÉB,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1" name="_x_6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A6166" id="_x_69_t" o:spid="_x0000_s1026" type="#_x0000_t202" style="position:absolute;margin-left:0;margin-top:0;width:50pt;height:50pt;z-index:251642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CsoQXT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8164195</wp:posOffset>
                </wp:positionV>
                <wp:extent cx="939165" cy="161925"/>
                <wp:effectExtent l="0" t="1270" r="3810" b="0"/>
                <wp:wrapNone/>
                <wp:docPr id="30" name="_x_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9" o:spid="_x0000_s1094" type="#_x0000_t202" style="position:absolute;margin-left:.75pt;margin-top:642.85pt;width:73.95pt;height:12.7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9" name="_x_7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15B3D" id="_x_70_t" o:spid="_x0000_s1026" type="#_x0000_t202" style="position:absolute;margin-left:0;margin-top:0;width:50pt;height:50pt;z-index:251643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18Mg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aZh18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8326120</wp:posOffset>
                </wp:positionV>
                <wp:extent cx="6206490" cy="161925"/>
                <wp:effectExtent l="0" t="1270" r="3810" b="0"/>
                <wp:wrapNone/>
                <wp:docPr id="28" name="_x_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0" o:spid="_x0000_s1095" type="#_x0000_t202" style="position:absolute;margin-left:67.5pt;margin-top:655.6pt;width:488.7pt;height:12.7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6" name="_x_7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BBA6A" id="_x_71_t" o:spid="_x0000_s1026" type="#_x0000_t202" style="position:absolute;margin-left:0;margin-top:0;width:50pt;height:50pt;z-index:25164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33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LMlJYa1&#10;2KN9v7+Z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ltjt9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8587105</wp:posOffset>
                </wp:positionV>
                <wp:extent cx="443865" cy="628650"/>
                <wp:effectExtent l="0" t="0" r="3810" b="4445"/>
                <wp:wrapNone/>
                <wp:docPr id="25" name="_x_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01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03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04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1" o:spid="_x0000_s1096" type="#_x0000_t202" style="position:absolute;margin-left:89.25pt;margin-top:676.15pt;width:34.95pt;height:49.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01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03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04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" name="_x_7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12BD2" id="_x_72_t" o:spid="_x0000_s1026" type="#_x0000_t202" style="position:absolute;margin-left:0;margin-top:0;width:50pt;height:50pt;z-index:25164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/GLGn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8587740</wp:posOffset>
                </wp:positionV>
                <wp:extent cx="1101090" cy="154305"/>
                <wp:effectExtent l="0" t="0" r="3810" b="1905"/>
                <wp:wrapNone/>
                <wp:docPr id="23" name="_x_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Seznam alergenů: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2" o:spid="_x0000_s1097" type="#_x0000_t202" style="position:absolute;margin-left:1.5pt;margin-top:676.2pt;width:86.7pt;height:12.1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Seznam alergenů: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2" name="_x_7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FF530" id="_x_73_t" o:spid="_x0000_s1026" type="#_x0000_t202" style="position:absolute;margin-left:0;margin-top:0;width:50pt;height:50pt;z-index:25164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htq+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8587105</wp:posOffset>
                </wp:positionV>
                <wp:extent cx="2263140" cy="628650"/>
                <wp:effectExtent l="0" t="0" r="3810" b="4445"/>
                <wp:wrapNone/>
                <wp:docPr id="21" name="_x_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Obiloviny obsahující lepek 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Vejce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Ryby                        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Sójové boby (sója)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3" o:spid="_x0000_s1098" type="#_x0000_t202" style="position:absolute;margin-left:117.75pt;margin-top:676.15pt;width:178.2pt;height:49.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Obiloviny obsahující lepek 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Vejce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Ryby                        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Sójové boby (sója)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0" name="_x_7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32FDF" id="_x_74_t" o:spid="_x0000_s1026" type="#_x0000_t202" style="position:absolute;margin-left:0;margin-top:0;width:50pt;height:50pt;z-index:25164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gHMQ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C2YCAcxAgAAWg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8587105</wp:posOffset>
                </wp:positionV>
                <wp:extent cx="443865" cy="483235"/>
                <wp:effectExtent l="0" t="0" r="3810" b="0"/>
                <wp:wrapNone/>
                <wp:docPr id="19" name="_x_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07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09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4" o:spid="_x0000_s1099" type="#_x0000_t202" style="position:absolute;margin-left:297.75pt;margin-top:676.15pt;width:34.95pt;height:38.0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07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09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8" name="_x_7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8D4D7" id="_x_75_t" o:spid="_x0000_s1026" type="#_x0000_t202" style="position:absolute;margin-left:0;margin-top:0;width:50pt;height:50pt;z-index:25164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bIOMg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a2bIO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8587105</wp:posOffset>
                </wp:positionV>
                <wp:extent cx="2263140" cy="483235"/>
                <wp:effectExtent l="0" t="0" r="3810" b="0"/>
                <wp:wrapNone/>
                <wp:docPr id="17" name="_x_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Mléko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Celer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Hořčice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5" o:spid="_x0000_s1100" type="#_x0000_t202" style="position:absolute;margin-left:326.25pt;margin-top:676.15pt;width:178.2pt;height:38.0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Mléko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Celer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Hořčice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8517890</wp:posOffset>
                </wp:positionV>
                <wp:extent cx="5838825" cy="0"/>
                <wp:effectExtent l="9525" t="12065" r="9525" b="6985"/>
                <wp:wrapNone/>
                <wp:docPr id="1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7DEF2" id="Line 14" o:spid="_x0000_s1026" style="position:absolute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670.7pt" to="463.5pt,6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" name="_x_7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DDC49" id="_x_76_t" o:spid="_x0000_s1026" type="#_x0000_t202" style="position:absolute;margin-left:0;margin-top:0;width:50pt;height:50pt;z-index:25164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kT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gxLAW&#10;e7Tv9zfLfaCkUULI2NYoU2d9gdk7i/mhfwN9vI8le/sE/JsnBnZSo+DxHp1Nw0wtH5yDrpFMIOcE&#10;k41wBlAfEQ/dBxD4Nj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dtOkT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9234170</wp:posOffset>
                </wp:positionV>
                <wp:extent cx="7035165" cy="355600"/>
                <wp:effectExtent l="0" t="4445" r="3810" b="1905"/>
                <wp:wrapNone/>
                <wp:docPr id="14" name="_x_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16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ovocné nápoje a čaje jsou bez alergenů v případě změny budou uvedeny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strava je určena k přímé spotřebě, ovoce a zelenina dle sezónní nabídky , změna jídelníčku vyhrazena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hlavní kuchařka                                                                           vedoucí šj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6" o:spid="_x0000_s1101" type="#_x0000_t202" style="position:absolute;margin-left:1.5pt;margin-top:727.1pt;width:553.95pt;height:2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ovocné nápoje a čaje jsou bez alergenů v případě změny budou uvedeny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strava je určena k přímé spotřebě, ovoce a zelenina dle sezónní nabídky , změna jídelníčku vyhrazena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  <w:t>hlavní kuchařka                                                                           vedoucí šj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000000" w:rsidRDefault="00C1112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3" name="AutoShape 28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7D88E" id="AutoShape 28" o:spid="_x0000_s1026" style="position:absolute;margin-left:0;margin-top:0;width:50pt;height:50pt;z-index:251650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" filled="f" stroked="f">
                <v:stroke joinstyle="miter"/>
                <v:path textboxrect="@1,@1,@1,@1"/>
                <o:lock v:ext="edit" aspectratio="t" selection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76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-716915</wp:posOffset>
            </wp:positionV>
            <wp:extent cx="6964680" cy="10536555"/>
            <wp:effectExtent l="0" t="0" r="7620" b="0"/>
            <wp:wrapNone/>
            <wp:docPr id="27" name="obrázek 27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untitl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1053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" name="_x_7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1D43B" id="_x_77_t" o:spid="_x0000_s1026" type="#_x0000_t202" style="position:absolute;margin-left:0;margin-top:0;width:50pt;height:50pt;z-index:251651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rzigu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-88900</wp:posOffset>
                </wp:positionV>
                <wp:extent cx="1053465" cy="190500"/>
                <wp:effectExtent l="0" t="0" r="3810" b="3175"/>
                <wp:wrapNone/>
                <wp:docPr id="11" name="_x_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34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15.06.2026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7" o:spid="_x0000_s1102" type="#_x0000_t202" style="position:absolute;margin-left:21.75pt;margin-top:-7pt;width:82.95pt;height:1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15.06.2026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" name="_x_7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17452" id="_x_78_t" o:spid="_x0000_s1026" type="#_x0000_t202" style="position:absolute;margin-left:0;margin-top:0;width:50pt;height:50pt;z-index:25165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dzUdS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-88900</wp:posOffset>
                </wp:positionV>
                <wp:extent cx="1082040" cy="190500"/>
                <wp:effectExtent l="0" t="0" r="3810" b="3175"/>
                <wp:wrapNone/>
                <wp:docPr id="9" name="_x_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19.06.2026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8" o:spid="_x0000_s1103" type="#_x0000_t202" style="position:absolute;margin-left:114.75pt;margin-top:-7pt;width:85.2pt;height:1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19.06.2026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" name="_x_7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67619" id="_x_79_t" o:spid="_x0000_s1026" type="#_x0000_t202" style="position:absolute;margin-left:0;margin-top:0;width:50pt;height:50pt;z-index:25165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JPJpZcxAgAAWQ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7" name="_x_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9" o:spid="_x0000_s1104" type="#_x0000_t202" style="position:absolute;margin-left:3pt;margin-top:-6.95pt;width:21.45pt;height:14.7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" name="_x_8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64B90" id="_x_80_t" o:spid="_x0000_s1026" type="#_x0000_t202" style="position:absolute;margin-left:0;margin-top:0;width:50pt;height:50pt;z-index:25165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ibfzV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-450850</wp:posOffset>
                </wp:positionV>
                <wp:extent cx="7054215" cy="247650"/>
                <wp:effectExtent l="0" t="0" r="3810" b="3175"/>
                <wp:wrapNone/>
                <wp:docPr id="5" name="_x_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2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JÍDELNÍ LÍSTEK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0" o:spid="_x0000_s1105" type="#_x0000_t202" style="position:absolute;margin-left:2.25pt;margin-top:-35.5pt;width:555.45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JÍDELNÍ LÍSTEK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" name="_x_8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B8D08" id="_x_81_t" o:spid="_x0000_s1026" type="#_x0000_t202" style="position:absolute;margin-left:0;margin-top:0;width:50pt;height:50pt;z-index:251655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OjD/T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3" name="_x_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1" o:spid="_x0000_s1106" type="#_x0000_t202" style="position:absolute;margin-left:96pt;margin-top:-6.95pt;width:21.45pt;height:14.7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b/>
                          <w:bCs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_x_8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20329" id="_x_82_t" o:spid="_x0000_s1026" type="#_x0000_t202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6rnvY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178435</wp:posOffset>
                </wp:positionV>
                <wp:extent cx="7035165" cy="166370"/>
                <wp:effectExtent l="0" t="0" r="3810" b="0"/>
                <wp:wrapNone/>
                <wp:docPr id="1" name="_x_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16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11126"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Žlotířová Marie                                                                              Veselá Alena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2" o:spid="_x0000_s1107" type="#_x0000_t202" style="position:absolute;margin-left:1.5pt;margin-top:14.05pt;width:553.95pt;height:13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" filled="f" stroked="f">
                <v:textbox style="mso-fit-shape-to-text:t" inset="0,0,0,0">
                  <w:txbxContent>
                    <w:p w:rsidR="00000000" w:rsidRDefault="00C11126"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Žlotířová Marie                                                                              Veselá Alena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0000">
      <w:pgSz w:w="11905" w:h="16838"/>
      <w:pgMar w:top="1420" w:right="600" w:bottom="640" w:left="3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11126"/>
    <w:rsid w:val="00C1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7"/>
    <o:shapelayout v:ext="edit">
      <o:idmap v:ext="edit" data="1"/>
    </o:shapelayout>
  </w:shapeDefaults>
  <w:decimalSymbol w:val=","/>
  <w:listSeparator w:val=";"/>
  <w15:chartTrackingRefBased/>
  <w15:docId w15:val="{0294F531-65A6-4162-8857-38F2ED25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148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Jidelna1</dc:creator>
  <cp:keywords/>
  <dc:description/>
  <cp:lastModifiedBy>Jidelna1</cp:lastModifiedBy>
  <cp:revision>2</cp:revision>
  <dcterms:created xsi:type="dcterms:W3CDTF">2026-06-10T05:05:00Z</dcterms:created>
  <dcterms:modified xsi:type="dcterms:W3CDTF">2026-06-10T05:05:00Z</dcterms:modified>
</cp:coreProperties>
</file>